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2A2ED" w14:textId="77777777" w:rsidR="001563BE" w:rsidRPr="00472FAE" w:rsidRDefault="00D3179F" w:rsidP="00D261BA">
      <w:pPr>
        <w:rPr>
          <w:sz w:val="10"/>
        </w:rPr>
      </w:pPr>
      <w:bookmarkStart w:id="0" w:name="_GoBack"/>
      <w:bookmarkEnd w:id="0"/>
      <w:r>
        <w:rPr>
          <w:noProof/>
          <w:sz w:val="10"/>
        </w:rPr>
        <w:drawing>
          <wp:anchor distT="0" distB="0" distL="114300" distR="114300" simplePos="0" relativeHeight="251662336" behindDoc="1" locked="0" layoutInCell="1" allowOverlap="1" wp14:anchorId="3438BD5B" wp14:editId="7FC52332">
            <wp:simplePos x="0" y="0"/>
            <wp:positionH relativeFrom="column">
              <wp:posOffset>-232410</wp:posOffset>
            </wp:positionH>
            <wp:positionV relativeFrom="paragraph">
              <wp:posOffset>81888</wp:posOffset>
            </wp:positionV>
            <wp:extent cx="3042914" cy="2181225"/>
            <wp:effectExtent l="0" t="0" r="0" b="0"/>
            <wp:wrapTight wrapText="bothSides">
              <wp:wrapPolygon edited="0">
                <wp:start x="9603" y="1886"/>
                <wp:lineTo x="8250" y="2452"/>
                <wp:lineTo x="5275" y="4528"/>
                <wp:lineTo x="5275" y="5282"/>
                <wp:lineTo x="3922" y="8300"/>
                <wp:lineTo x="3787" y="14337"/>
                <wp:lineTo x="1488" y="14526"/>
                <wp:lineTo x="947" y="15092"/>
                <wp:lineTo x="947" y="18110"/>
                <wp:lineTo x="5816" y="19053"/>
                <wp:lineTo x="9062" y="19431"/>
                <wp:lineTo x="12038" y="19431"/>
                <wp:lineTo x="15148" y="19053"/>
                <wp:lineTo x="20288" y="17921"/>
                <wp:lineTo x="20288" y="15469"/>
                <wp:lineTo x="19612" y="14526"/>
                <wp:lineTo x="17312" y="14337"/>
                <wp:lineTo x="17312" y="11319"/>
                <wp:lineTo x="17042" y="8300"/>
                <wp:lineTo x="16095" y="5848"/>
                <wp:lineTo x="15825" y="4716"/>
                <wp:lineTo x="12714" y="2452"/>
                <wp:lineTo x="11632" y="1886"/>
                <wp:lineTo x="9603" y="188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png"/>
                    <pic:cNvPicPr/>
                  </pic:nvPicPr>
                  <pic:blipFill>
                    <a:blip r:embed="rId11" cstate="print">
                      <a:extLst>
                        <a:ext uri="{BEBA8EAE-BF5A-486C-A8C5-ECC9F3942E4B}">
                          <a14:imgProps xmlns:a14="http://schemas.microsoft.com/office/drawing/2010/main">
                            <a14:imgLayer r:embed="rId12">
                              <a14:imgEffect>
                                <a14:backgroundRemoval t="9587" b="89587" l="6991" r="91232">
                                  <a14:foregroundMark x1="9360" y1="70413" x2="9360" y2="70413"/>
                                  <a14:foregroundMark x1="8412" y1="80000" x2="8412" y2="80000"/>
                                  <a14:foregroundMark x1="7464" y1="70413" x2="7464" y2="70413"/>
                                  <a14:foregroundMark x1="7109" y1="80165" x2="7109" y2="80165"/>
                                  <a14:foregroundMark x1="6991" y1="70083" x2="6991" y2="70083"/>
                                  <a14:foregroundMark x1="90995" y1="70909" x2="90995" y2="70909"/>
                                  <a14:foregroundMark x1="91232" y1="80496" x2="91232" y2="80496"/>
                                </a14:backgroundRemoval>
                              </a14:imgEffect>
                            </a14:imgLayer>
                          </a14:imgProps>
                        </a:ext>
                        <a:ext uri="{28A0092B-C50C-407E-A947-70E740481C1C}">
                          <a14:useLocalDpi xmlns:a14="http://schemas.microsoft.com/office/drawing/2010/main" val="0"/>
                        </a:ext>
                      </a:extLst>
                    </a:blip>
                    <a:stretch>
                      <a:fillRect/>
                    </a:stretch>
                  </pic:blipFill>
                  <pic:spPr>
                    <a:xfrm>
                      <a:off x="0" y="0"/>
                      <a:ext cx="3042914" cy="2181225"/>
                    </a:xfrm>
                    <a:prstGeom prst="rect">
                      <a:avLst/>
                    </a:prstGeom>
                  </pic:spPr>
                </pic:pic>
              </a:graphicData>
            </a:graphic>
          </wp:anchor>
        </w:drawing>
      </w:r>
      <w:r w:rsidR="00414285">
        <w:rPr>
          <w:noProof/>
          <w:sz w:val="10"/>
        </w:rPr>
        <mc:AlternateContent>
          <mc:Choice Requires="wps">
            <w:drawing>
              <wp:anchor distT="0" distB="0" distL="114300" distR="114300" simplePos="0" relativeHeight="251659264" behindDoc="0" locked="0" layoutInCell="1" allowOverlap="1" wp14:anchorId="48E43EE2" wp14:editId="774D388B">
                <wp:simplePos x="0" y="0"/>
                <wp:positionH relativeFrom="margin">
                  <wp:posOffset>3672840</wp:posOffset>
                </wp:positionH>
                <wp:positionV relativeFrom="paragraph">
                  <wp:posOffset>-571500</wp:posOffset>
                </wp:positionV>
                <wp:extent cx="3857625" cy="12096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57625" cy="1209675"/>
                        </a:xfrm>
                        <a:prstGeom prst="rect">
                          <a:avLst/>
                        </a:prstGeom>
                        <a:noFill/>
                        <a:ln w="6350">
                          <a:noFill/>
                        </a:ln>
                      </wps:spPr>
                      <wps:txbx>
                        <w:txbxContent>
                          <w:p w14:paraId="2F27B0BA" w14:textId="77777777" w:rsidR="00D50735" w:rsidRPr="00414285" w:rsidRDefault="00D50735">
                            <w:pPr>
                              <w:rPr>
                                <w:rFonts w:ascii="Vladimir Script" w:hAnsi="Vladimir Script"/>
                                <w:color w:val="1F08C8"/>
                                <w:sz w:val="140"/>
                                <w:szCs w:val="140"/>
                              </w:rPr>
                            </w:pPr>
                            <w:r w:rsidRPr="00414285">
                              <w:rPr>
                                <w:rFonts w:ascii="Vladimir Script" w:hAnsi="Vladimir Script"/>
                                <w:color w:val="1F08C8"/>
                                <w:sz w:val="140"/>
                                <w:szCs w:val="140"/>
                              </w:rPr>
                              <w:t>Chi Sigma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8E43EE2" id="_x0000_t202" coordsize="21600,21600" o:spt="202" path="m,l,21600r21600,l21600,xe">
                <v:stroke joinstyle="miter"/>
                <v:path gradientshapeok="t" o:connecttype="rect"/>
              </v:shapetype>
              <v:shape id="Text Box 23" o:spid="_x0000_s1026" type="#_x0000_t202" style="position:absolute;margin-left:289.2pt;margin-top:-45pt;width:303.75pt;height:9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LyMAIAAFQ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" filled="f" stroked="f" strokeweight=".5pt">
                <v:textbox>
                  <w:txbxContent>
                    <w:p w14:paraId="2F27B0BA" w14:textId="77777777" w:rsidR="00D50735" w:rsidRPr="00414285" w:rsidRDefault="00D50735">
                      <w:pPr>
                        <w:rPr>
                          <w:rFonts w:ascii="Vladimir Script" w:hAnsi="Vladimir Script"/>
                          <w:color w:val="1F08C8"/>
                          <w:sz w:val="140"/>
                          <w:szCs w:val="140"/>
                        </w:rPr>
                      </w:pPr>
                      <w:r w:rsidRPr="00414285">
                        <w:rPr>
                          <w:rFonts w:ascii="Vladimir Script" w:hAnsi="Vladimir Script"/>
                          <w:color w:val="1F08C8"/>
                          <w:sz w:val="140"/>
                          <w:szCs w:val="140"/>
                        </w:rPr>
                        <w:t>Chi Sigma</w:t>
                      </w:r>
                    </w:p>
                  </w:txbxContent>
                </v:textbox>
                <w10:wrap anchorx="margin"/>
              </v:shape>
            </w:pict>
          </mc:Fallback>
        </mc:AlternateContent>
      </w:r>
      <w:r w:rsidR="00414285">
        <w:rPr>
          <w:noProof/>
          <w:sz w:val="10"/>
        </w:rPr>
        <mc:AlternateContent>
          <mc:Choice Requires="wps">
            <w:drawing>
              <wp:anchor distT="0" distB="0" distL="114300" distR="114300" simplePos="0" relativeHeight="251661312" behindDoc="0" locked="0" layoutInCell="1" allowOverlap="1" wp14:anchorId="687F2188" wp14:editId="7036541E">
                <wp:simplePos x="0" y="0"/>
                <wp:positionH relativeFrom="page">
                  <wp:posOffset>4086225</wp:posOffset>
                </wp:positionH>
                <wp:positionV relativeFrom="paragraph">
                  <wp:posOffset>182245</wp:posOffset>
                </wp:positionV>
                <wp:extent cx="2790825" cy="542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90825" cy="542925"/>
                        </a:xfrm>
                        <a:prstGeom prst="rect">
                          <a:avLst/>
                        </a:prstGeom>
                        <a:noFill/>
                        <a:ln w="6350">
                          <a:noFill/>
                        </a:ln>
                      </wps:spPr>
                      <wps:txbx>
                        <w:txbxContent>
                          <w:p w14:paraId="26CD5A73" w14:textId="77777777" w:rsidR="00D50735" w:rsidRPr="00451943" w:rsidRDefault="00D50735" w:rsidP="00D50735">
                            <w:pPr>
                              <w:rPr>
                                <w:rFonts w:ascii="Engravers MT" w:hAnsi="Engravers MT"/>
                                <w:smallCaps/>
                                <w:color w:val="1F08C8"/>
                                <w:sz w:val="48"/>
                              </w:rPr>
                            </w:pPr>
                            <w:r w:rsidRPr="00451943">
                              <w:rPr>
                                <w:rFonts w:ascii="Engravers MT" w:hAnsi="Engravers MT"/>
                                <w:smallCaps/>
                                <w:color w:val="1F08C8"/>
                                <w:sz w:val="48"/>
                              </w:rPr>
                              <w:t>Chronicles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7F2188" id="Text Box 24" o:spid="_x0000_s1027" type="#_x0000_t202" style="position:absolute;margin-left:321.75pt;margin-top:14.35pt;width:219.75pt;height:4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" filled="f" stroked="f" strokeweight=".5pt">
                <v:textbox>
                  <w:txbxContent>
                    <w:p w14:paraId="26CD5A73" w14:textId="77777777" w:rsidR="00D50735" w:rsidRPr="00451943" w:rsidRDefault="00D50735" w:rsidP="00D50735">
                      <w:pPr>
                        <w:rPr>
                          <w:rFonts w:ascii="Engravers MT" w:hAnsi="Engravers MT"/>
                          <w:smallCaps/>
                          <w:color w:val="1F08C8"/>
                          <w:sz w:val="48"/>
                        </w:rPr>
                      </w:pPr>
                      <w:r w:rsidRPr="00451943">
                        <w:rPr>
                          <w:rFonts w:ascii="Engravers MT" w:hAnsi="Engravers MT"/>
                          <w:smallCaps/>
                          <w:color w:val="1F08C8"/>
                          <w:sz w:val="48"/>
                        </w:rPr>
                        <w:t>Chronicles</w:t>
                      </w:r>
                    </w:p>
                  </w:txbxContent>
                </v:textbox>
                <w10:wrap anchorx="page"/>
              </v:shape>
            </w:pict>
          </mc:Fallback>
        </mc:AlternateContent>
      </w:r>
    </w:p>
    <w:p w14:paraId="7C411C96" w14:textId="77777777" w:rsidR="00451943" w:rsidRPr="00472FAE" w:rsidRDefault="00451943" w:rsidP="00D261BA">
      <w:pPr>
        <w:rPr>
          <w:sz w:val="10"/>
        </w:rPr>
      </w:pPr>
      <w:r>
        <w:rPr>
          <w:sz w:val="10"/>
        </w:rPr>
        <w:t>ccc</w:t>
      </w:r>
    </w:p>
    <w:p w14:paraId="68F29310" w14:textId="6256248A" w:rsidR="001563BE" w:rsidRPr="00472FAE" w:rsidRDefault="00F74751" w:rsidP="00D261BA">
      <w:pPr>
        <w:rPr>
          <w:sz w:val="10"/>
        </w:rPr>
        <w:sectPr w:rsidR="001563BE" w:rsidRPr="00472FAE" w:rsidSect="00451943">
          <w:headerReference w:type="default" r:id="rId13"/>
          <w:footerReference w:type="default" r:id="rId14"/>
          <w:headerReference w:type="first" r:id="rId15"/>
          <w:footerReference w:type="first" r:id="rId16"/>
          <w:pgSz w:w="12240" w:h="15840" w:code="1"/>
          <w:pgMar w:top="1440" w:right="936" w:bottom="576" w:left="936" w:header="720" w:footer="432" w:gutter="0"/>
          <w:cols w:space="720"/>
          <w:titlePg/>
          <w:docGrid w:linePitch="360"/>
        </w:sectPr>
      </w:pPr>
      <w:r>
        <w:rPr>
          <w:noProof/>
        </w:rPr>
        <mc:AlternateContent>
          <mc:Choice Requires="wps">
            <w:drawing>
              <wp:anchor distT="0" distB="0" distL="114300" distR="114300" simplePos="0" relativeHeight="251684864" behindDoc="0" locked="0" layoutInCell="1" allowOverlap="1" wp14:anchorId="3FD5D8B5" wp14:editId="6A048856">
                <wp:simplePos x="0" y="0"/>
                <wp:positionH relativeFrom="column">
                  <wp:posOffset>234980</wp:posOffset>
                </wp:positionH>
                <wp:positionV relativeFrom="paragraph">
                  <wp:posOffset>7172798</wp:posOffset>
                </wp:positionV>
                <wp:extent cx="3543300" cy="1417452"/>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43300" cy="1417452"/>
                        </a:xfrm>
                        <a:prstGeom prst="rect">
                          <a:avLst/>
                        </a:prstGeom>
                        <a:noFill/>
                        <a:ln w="6350">
                          <a:noFill/>
                        </a:ln>
                      </wps:spPr>
                      <wps:txbx>
                        <w:txbxContent>
                          <w:p w14:paraId="208074A9" w14:textId="74C625D2" w:rsidR="007F5AF5" w:rsidRDefault="007F5AF5" w:rsidP="007F5AF5">
                            <w:pPr>
                              <w:rPr>
                                <w:rFonts w:ascii="Copperplate Gothic Bold" w:hAnsi="Copperplate Gothic Bold"/>
                                <w:color w:val="FFC000"/>
                                <w:sz w:val="24"/>
                              </w:rPr>
                            </w:pPr>
                            <w:r w:rsidRPr="007F5AF5">
                              <w:rPr>
                                <w:rFonts w:ascii="Copperplate Gothic Bold" w:hAnsi="Copperplate Gothic Bold"/>
                                <w:color w:val="FFC000"/>
                                <w:sz w:val="24"/>
                              </w:rPr>
                              <w:t>Event Details</w:t>
                            </w:r>
                            <w:r w:rsidR="00B918E5">
                              <w:rPr>
                                <w:rFonts w:ascii="Copperplate Gothic Bold" w:hAnsi="Copperplate Gothic Bold"/>
                                <w:color w:val="FFC000"/>
                                <w:sz w:val="24"/>
                              </w:rPr>
                              <w:t xml:space="preserve">: Saturday October </w:t>
                            </w:r>
                            <w:r w:rsidR="00CC79C7">
                              <w:rPr>
                                <w:rFonts w:ascii="Copperplate Gothic Bold" w:hAnsi="Copperplate Gothic Bold"/>
                                <w:color w:val="FFC000"/>
                                <w:sz w:val="24"/>
                              </w:rPr>
                              <w:t>17</w:t>
                            </w:r>
                            <w:r w:rsidR="00B918E5">
                              <w:rPr>
                                <w:rFonts w:ascii="Copperplate Gothic Bold" w:hAnsi="Copperplate Gothic Bold"/>
                                <w:color w:val="FFC000"/>
                                <w:sz w:val="24"/>
                              </w:rPr>
                              <w:t>,2020</w:t>
                            </w:r>
                          </w:p>
                          <w:p w14:paraId="70A5CF90" w14:textId="2418C545" w:rsidR="00F74751" w:rsidRDefault="00F74751" w:rsidP="007F5AF5">
                            <w:pPr>
                              <w:rPr>
                                <w:rFonts w:ascii="Copperplate Gothic Bold" w:hAnsi="Copperplate Gothic Bold"/>
                                <w:color w:val="FFC000"/>
                                <w:sz w:val="24"/>
                              </w:rPr>
                            </w:pPr>
                          </w:p>
                          <w:p w14:paraId="61467920" w14:textId="521A0B95" w:rsidR="00F74751" w:rsidRDefault="00F74751" w:rsidP="007F5AF5">
                            <w:pPr>
                              <w:rPr>
                                <w:rFonts w:ascii="Copperplate Gothic Bold" w:hAnsi="Copperplate Gothic Bold"/>
                                <w:color w:val="FFC000"/>
                                <w:sz w:val="24"/>
                              </w:rPr>
                            </w:pPr>
                            <w:r>
                              <w:rPr>
                                <w:rFonts w:ascii="Copperplate Gothic Bold" w:hAnsi="Copperplate Gothic Bold"/>
                                <w:color w:val="FFC000"/>
                                <w:sz w:val="24"/>
                              </w:rPr>
                              <w:t>Event Name: Chi Sigma Pink Pumpkin Contest</w:t>
                            </w:r>
                          </w:p>
                          <w:p w14:paraId="4C3B26D3" w14:textId="144D4260" w:rsidR="00F74751" w:rsidRDefault="00F74751" w:rsidP="007F5AF5">
                            <w:pPr>
                              <w:rPr>
                                <w:rFonts w:ascii="Copperplate Gothic Bold" w:hAnsi="Copperplate Gothic Bold"/>
                                <w:color w:val="FFC000"/>
                                <w:sz w:val="24"/>
                              </w:rPr>
                            </w:pPr>
                          </w:p>
                          <w:p w14:paraId="72F8088E" w14:textId="0222DF2B" w:rsidR="00F74751" w:rsidRPr="007F5AF5" w:rsidRDefault="00F74751" w:rsidP="007F5AF5">
                            <w:pPr>
                              <w:rPr>
                                <w:rFonts w:ascii="Copperplate Gothic Bold" w:hAnsi="Copperplate Gothic Bold"/>
                                <w:color w:val="FFC000"/>
                                <w:sz w:val="24"/>
                              </w:rPr>
                            </w:pPr>
                            <w:r>
                              <w:rPr>
                                <w:rFonts w:ascii="Copperplate Gothic Bold" w:hAnsi="Copperplate Gothic Bold"/>
                                <w:color w:val="FFC000"/>
                                <w:sz w:val="24"/>
                              </w:rPr>
                              <w:t>Event Details: Submission Due Oct 19</w:t>
                            </w:r>
                            <w:r w:rsidRPr="00F74751">
                              <w:rPr>
                                <w:rFonts w:ascii="Copperplate Gothic Bold" w:hAnsi="Copperplate Gothic Bold"/>
                                <w:color w:val="FFC000"/>
                                <w:sz w:val="24"/>
                                <w:vertAlign w:val="superscript"/>
                              </w:rPr>
                              <w:t>th</w:t>
                            </w:r>
                            <w:r>
                              <w:rPr>
                                <w:rFonts w:ascii="Copperplate Gothic Bold" w:hAnsi="Copperplate Gothic Bold"/>
                                <w:color w:val="FFC000"/>
                                <w:sz w:val="24"/>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D5D8B5" id="Text Box 57" o:spid="_x0000_s1028" type="#_x0000_t202" style="position:absolute;margin-left:18.5pt;margin-top:564.8pt;width:279pt;height:11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" filled="f" stroked="f" strokeweight=".5pt">
                <v:textbox>
                  <w:txbxContent>
                    <w:p w14:paraId="208074A9" w14:textId="74C625D2" w:rsidR="007F5AF5" w:rsidRDefault="007F5AF5" w:rsidP="007F5AF5">
                      <w:pPr>
                        <w:rPr>
                          <w:rFonts w:ascii="Copperplate Gothic Bold" w:hAnsi="Copperplate Gothic Bold"/>
                          <w:color w:val="FFC000"/>
                          <w:sz w:val="24"/>
                        </w:rPr>
                      </w:pPr>
                      <w:r w:rsidRPr="007F5AF5">
                        <w:rPr>
                          <w:rFonts w:ascii="Copperplate Gothic Bold" w:hAnsi="Copperplate Gothic Bold"/>
                          <w:color w:val="FFC000"/>
                          <w:sz w:val="24"/>
                        </w:rPr>
                        <w:t>Event Details</w:t>
                      </w:r>
                      <w:r w:rsidR="00B918E5">
                        <w:rPr>
                          <w:rFonts w:ascii="Copperplate Gothic Bold" w:hAnsi="Copperplate Gothic Bold"/>
                          <w:color w:val="FFC000"/>
                          <w:sz w:val="24"/>
                        </w:rPr>
                        <w:t xml:space="preserve">: Saturday October </w:t>
                      </w:r>
                      <w:r w:rsidR="00CC79C7">
                        <w:rPr>
                          <w:rFonts w:ascii="Copperplate Gothic Bold" w:hAnsi="Copperplate Gothic Bold"/>
                          <w:color w:val="FFC000"/>
                          <w:sz w:val="24"/>
                        </w:rPr>
                        <w:t>17</w:t>
                      </w:r>
                      <w:r w:rsidR="00B918E5">
                        <w:rPr>
                          <w:rFonts w:ascii="Copperplate Gothic Bold" w:hAnsi="Copperplate Gothic Bold"/>
                          <w:color w:val="FFC000"/>
                          <w:sz w:val="24"/>
                        </w:rPr>
                        <w:t>,2020</w:t>
                      </w:r>
                    </w:p>
                    <w:p w14:paraId="70A5CF90" w14:textId="2418C545" w:rsidR="00F74751" w:rsidRDefault="00F74751" w:rsidP="007F5AF5">
                      <w:pPr>
                        <w:rPr>
                          <w:rFonts w:ascii="Copperplate Gothic Bold" w:hAnsi="Copperplate Gothic Bold"/>
                          <w:color w:val="FFC000"/>
                          <w:sz w:val="24"/>
                        </w:rPr>
                      </w:pPr>
                    </w:p>
                    <w:p w14:paraId="61467920" w14:textId="521A0B95" w:rsidR="00F74751" w:rsidRDefault="00F74751" w:rsidP="007F5AF5">
                      <w:pPr>
                        <w:rPr>
                          <w:rFonts w:ascii="Copperplate Gothic Bold" w:hAnsi="Copperplate Gothic Bold"/>
                          <w:color w:val="FFC000"/>
                          <w:sz w:val="24"/>
                        </w:rPr>
                      </w:pPr>
                      <w:r>
                        <w:rPr>
                          <w:rFonts w:ascii="Copperplate Gothic Bold" w:hAnsi="Copperplate Gothic Bold"/>
                          <w:color w:val="FFC000"/>
                          <w:sz w:val="24"/>
                        </w:rPr>
                        <w:t>Event Name: Chi Sigma Pink Pumpkin Contest</w:t>
                      </w:r>
                    </w:p>
                    <w:p w14:paraId="4C3B26D3" w14:textId="144D4260" w:rsidR="00F74751" w:rsidRDefault="00F74751" w:rsidP="007F5AF5">
                      <w:pPr>
                        <w:rPr>
                          <w:rFonts w:ascii="Copperplate Gothic Bold" w:hAnsi="Copperplate Gothic Bold"/>
                          <w:color w:val="FFC000"/>
                          <w:sz w:val="24"/>
                        </w:rPr>
                      </w:pPr>
                    </w:p>
                    <w:p w14:paraId="72F8088E" w14:textId="0222DF2B" w:rsidR="00F74751" w:rsidRPr="007F5AF5" w:rsidRDefault="00F74751" w:rsidP="007F5AF5">
                      <w:pPr>
                        <w:rPr>
                          <w:rFonts w:ascii="Copperplate Gothic Bold" w:hAnsi="Copperplate Gothic Bold"/>
                          <w:color w:val="FFC000"/>
                          <w:sz w:val="24"/>
                        </w:rPr>
                      </w:pPr>
                      <w:r>
                        <w:rPr>
                          <w:rFonts w:ascii="Copperplate Gothic Bold" w:hAnsi="Copperplate Gothic Bold"/>
                          <w:color w:val="FFC000"/>
                          <w:sz w:val="24"/>
                        </w:rPr>
                        <w:t>Event Details: Submission Due Oct 19</w:t>
                      </w:r>
                      <w:r w:rsidRPr="00F74751">
                        <w:rPr>
                          <w:rFonts w:ascii="Copperplate Gothic Bold" w:hAnsi="Copperplate Gothic Bold"/>
                          <w:color w:val="FFC000"/>
                          <w:sz w:val="24"/>
                          <w:vertAlign w:val="superscript"/>
                        </w:rPr>
                        <w:t>th</w:t>
                      </w:r>
                      <w:proofErr w:type="gramStart"/>
                      <w:r>
                        <w:rPr>
                          <w:rFonts w:ascii="Copperplate Gothic Bold" w:hAnsi="Copperplate Gothic Bold"/>
                          <w:color w:val="FFC000"/>
                          <w:sz w:val="24"/>
                        </w:rPr>
                        <w:t xml:space="preserve"> 2020</w:t>
                      </w:r>
                      <w:proofErr w:type="gramEnd"/>
                    </w:p>
                  </w:txbxContent>
                </v:textbox>
              </v:shape>
            </w:pict>
          </mc:Fallback>
        </mc:AlternateContent>
      </w:r>
      <w:r w:rsidR="00650AEE">
        <w:rPr>
          <w:noProof/>
        </w:rPr>
        <mc:AlternateContent>
          <mc:Choice Requires="wps">
            <w:drawing>
              <wp:anchor distT="0" distB="0" distL="114300" distR="114300" simplePos="0" relativeHeight="251665408" behindDoc="0" locked="0" layoutInCell="1" allowOverlap="1" wp14:anchorId="13022F29" wp14:editId="247C10C8">
                <wp:simplePos x="0" y="0"/>
                <wp:positionH relativeFrom="column">
                  <wp:posOffset>-321405</wp:posOffset>
                </wp:positionH>
                <wp:positionV relativeFrom="paragraph">
                  <wp:posOffset>2112493</wp:posOffset>
                </wp:positionV>
                <wp:extent cx="3327400" cy="5800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327400" cy="580030"/>
                        </a:xfrm>
                        <a:prstGeom prst="rect">
                          <a:avLst/>
                        </a:prstGeom>
                        <a:noFill/>
                        <a:ln w="6350">
                          <a:noFill/>
                        </a:ln>
                      </wps:spPr>
                      <wps:txbx>
                        <w:txbxContent>
                          <w:p w14:paraId="063C48C9" w14:textId="73B3C0F1" w:rsidR="00650AEE" w:rsidRDefault="00650AEE" w:rsidP="00650AEE">
                            <w:pPr>
                              <w:jc w:val="center"/>
                              <w:rPr>
                                <w:rFonts w:ascii="Engravers MT" w:hAnsi="Engravers MT"/>
                                <w:smallCaps/>
                                <w:color w:val="1F08C8"/>
                                <w:sz w:val="24"/>
                                <w:szCs w:val="24"/>
                              </w:rPr>
                            </w:pPr>
                            <w:r w:rsidRPr="00650AEE">
                              <w:rPr>
                                <w:rFonts w:ascii="Engravers MT" w:hAnsi="Engravers MT"/>
                                <w:smallCaps/>
                                <w:color w:val="1F08C8"/>
                                <w:sz w:val="24"/>
                                <w:szCs w:val="24"/>
                              </w:rPr>
                              <w:t>Southeastern Region</w:t>
                            </w:r>
                          </w:p>
                          <w:p w14:paraId="7169C1CA" w14:textId="0617F551" w:rsidR="00D3179F" w:rsidRPr="00D3179F" w:rsidRDefault="00650AEE" w:rsidP="00D3179F">
                            <w:pPr>
                              <w:jc w:val="center"/>
                              <w:rPr>
                                <w:rFonts w:ascii="Engravers MT" w:hAnsi="Engravers MT"/>
                                <w:smallCaps/>
                                <w:color w:val="1F08C8"/>
                                <w:sz w:val="28"/>
                              </w:rPr>
                            </w:pPr>
                            <w:r w:rsidRPr="00650AEE">
                              <w:rPr>
                                <w:rFonts w:ascii="Engravers MT" w:hAnsi="Engravers MT"/>
                                <w:smallCaps/>
                                <w:color w:val="1F08C8"/>
                                <w:sz w:val="24"/>
                                <w:szCs w:val="24"/>
                              </w:rPr>
                              <w:t>Area</w:t>
                            </w:r>
                            <w:r>
                              <w:rPr>
                                <w:rFonts w:ascii="Engravers MT" w:hAnsi="Engravers MT"/>
                                <w:smallCaps/>
                                <w:color w:val="1F08C8"/>
                                <w:sz w:val="28"/>
                              </w:rPr>
                              <w:t xml:space="preserve"> 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3022F29" id="Text Box 39" o:spid="_x0000_s1029" type="#_x0000_t202" style="position:absolute;margin-left:-25.3pt;margin-top:166.35pt;width:262pt;height:45.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iMQIAAFo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" filled="f" stroked="f" strokeweight=".5pt">
                <v:textbox>
                  <w:txbxContent>
                    <w:p w14:paraId="063C48C9" w14:textId="73B3C0F1" w:rsidR="00650AEE" w:rsidRDefault="00650AEE" w:rsidP="00650AEE">
                      <w:pPr>
                        <w:jc w:val="center"/>
                        <w:rPr>
                          <w:rFonts w:ascii="Engravers MT" w:hAnsi="Engravers MT"/>
                          <w:smallCaps/>
                          <w:color w:val="1F08C8"/>
                          <w:sz w:val="24"/>
                          <w:szCs w:val="24"/>
                        </w:rPr>
                      </w:pPr>
                      <w:r w:rsidRPr="00650AEE">
                        <w:rPr>
                          <w:rFonts w:ascii="Engravers MT" w:hAnsi="Engravers MT"/>
                          <w:smallCaps/>
                          <w:color w:val="1F08C8"/>
                          <w:sz w:val="24"/>
                          <w:szCs w:val="24"/>
                        </w:rPr>
                        <w:t>Southeastern Region</w:t>
                      </w:r>
                    </w:p>
                    <w:p w14:paraId="7169C1CA" w14:textId="0617F551" w:rsidR="00D3179F" w:rsidRPr="00D3179F" w:rsidRDefault="00650AEE" w:rsidP="00D3179F">
                      <w:pPr>
                        <w:jc w:val="center"/>
                        <w:rPr>
                          <w:rFonts w:ascii="Engravers MT" w:hAnsi="Engravers MT"/>
                          <w:smallCaps/>
                          <w:color w:val="1F08C8"/>
                          <w:sz w:val="28"/>
                        </w:rPr>
                      </w:pPr>
                      <w:r w:rsidRPr="00650AEE">
                        <w:rPr>
                          <w:rFonts w:ascii="Engravers MT" w:hAnsi="Engravers MT"/>
                          <w:smallCaps/>
                          <w:color w:val="1F08C8"/>
                          <w:sz w:val="24"/>
                          <w:szCs w:val="24"/>
                        </w:rPr>
                        <w:t>Area</w:t>
                      </w:r>
                      <w:r>
                        <w:rPr>
                          <w:rFonts w:ascii="Engravers MT" w:hAnsi="Engravers MT"/>
                          <w:smallCaps/>
                          <w:color w:val="1F08C8"/>
                          <w:sz w:val="28"/>
                        </w:rPr>
                        <w:t xml:space="preserve"> meeting </w:t>
                      </w:r>
                    </w:p>
                  </w:txbxContent>
                </v:textbox>
              </v:shape>
            </w:pict>
          </mc:Fallback>
        </mc:AlternateContent>
      </w:r>
      <w:r w:rsidR="00650AEE">
        <w:rPr>
          <w:noProof/>
        </w:rPr>
        <mc:AlternateContent>
          <mc:Choice Requires="wps">
            <w:drawing>
              <wp:anchor distT="0" distB="0" distL="114300" distR="114300" simplePos="0" relativeHeight="251664384" behindDoc="0" locked="0" layoutInCell="1" allowOverlap="1" wp14:anchorId="593F183B" wp14:editId="097B8A6D">
                <wp:simplePos x="0" y="0"/>
                <wp:positionH relativeFrom="margin">
                  <wp:posOffset>-384668</wp:posOffset>
                </wp:positionH>
                <wp:positionV relativeFrom="paragraph">
                  <wp:posOffset>2186277</wp:posOffset>
                </wp:positionV>
                <wp:extent cx="3510915" cy="428625"/>
                <wp:effectExtent l="0" t="0" r="0" b="9525"/>
                <wp:wrapNone/>
                <wp:docPr id="143" name="Rectangle 143"/>
                <wp:cNvGraphicFramePr/>
                <a:graphic xmlns:a="http://schemas.openxmlformats.org/drawingml/2006/main">
                  <a:graphicData uri="http://schemas.microsoft.com/office/word/2010/wordprocessingShape">
                    <wps:wsp>
                      <wps:cNvSpPr/>
                      <wps:spPr>
                        <a:xfrm>
                          <a:off x="0" y="0"/>
                          <a:ext cx="3510915" cy="428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EA27780" id="Rectangle 143" o:spid="_x0000_s1026" style="position:absolute;margin-left:-30.3pt;margin-top:172.15pt;width:276.45pt;height:3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" fillcolor="#ffc000 [3204]" stroked="f" strokeweight="1pt">
                <w10:wrap anchorx="margin"/>
              </v:rect>
            </w:pict>
          </mc:Fallback>
        </mc:AlternateContent>
      </w:r>
      <w:r w:rsidR="0038077F">
        <w:rPr>
          <w:noProof/>
        </w:rPr>
        <mc:AlternateContent>
          <mc:Choice Requires="wps">
            <w:drawing>
              <wp:anchor distT="0" distB="0" distL="114300" distR="114300" simplePos="0" relativeHeight="251678720" behindDoc="0" locked="0" layoutInCell="1" allowOverlap="1" wp14:anchorId="1139C329" wp14:editId="33AE32F2">
                <wp:simplePos x="0" y="0"/>
                <wp:positionH relativeFrom="column">
                  <wp:posOffset>215265</wp:posOffset>
                </wp:positionH>
                <wp:positionV relativeFrom="paragraph">
                  <wp:posOffset>6828790</wp:posOffset>
                </wp:positionV>
                <wp:extent cx="3676650" cy="3619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76650" cy="361950"/>
                        </a:xfrm>
                        <a:prstGeom prst="rect">
                          <a:avLst/>
                        </a:prstGeom>
                        <a:noFill/>
                        <a:ln w="6350">
                          <a:noFill/>
                        </a:ln>
                      </wps:spPr>
                      <wps:txbx>
                        <w:txbxContent>
                          <w:p w14:paraId="0452F3D3" w14:textId="3229DFD7" w:rsidR="007F5AF5" w:rsidRPr="00CC79C7" w:rsidRDefault="007F5AF5" w:rsidP="007F5AF5">
                            <w:pPr>
                              <w:rPr>
                                <w:rFonts w:ascii="Copperplate Gothic Bold" w:hAnsi="Copperplate Gothic Bold"/>
                                <w:color w:val="FFC000"/>
                                <w:sz w:val="24"/>
                                <w:szCs w:val="24"/>
                              </w:rPr>
                            </w:pPr>
                            <w:r w:rsidRPr="00CC79C7">
                              <w:rPr>
                                <w:rFonts w:ascii="Copperplate Gothic Bold" w:hAnsi="Copperplate Gothic Bold"/>
                                <w:color w:val="FFC000"/>
                                <w:sz w:val="24"/>
                                <w:szCs w:val="24"/>
                              </w:rPr>
                              <w:t>Event Name:</w:t>
                            </w:r>
                            <w:r w:rsidR="0038077F" w:rsidRPr="00CC79C7">
                              <w:rPr>
                                <w:rFonts w:ascii="Copperplate Gothic Bold" w:hAnsi="Copperplate Gothic Bold"/>
                                <w:color w:val="FFC000"/>
                                <w:sz w:val="24"/>
                                <w:szCs w:val="24"/>
                              </w:rPr>
                              <w:t xml:space="preserve"> </w:t>
                            </w:r>
                            <w:r w:rsidR="00CC79C7" w:rsidRPr="00CC79C7">
                              <w:rPr>
                                <w:rFonts w:ascii="Copperplate Gothic Bold" w:hAnsi="Copperplate Gothic Bold"/>
                                <w:color w:val="FFC000"/>
                                <w:sz w:val="24"/>
                                <w:szCs w:val="24"/>
                              </w:rPr>
                              <w:t>Chi Sigma Virtual Dinner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139C329" id="Text Box 54" o:spid="_x0000_s1030" type="#_x0000_t202" style="position:absolute;margin-left:16.95pt;margin-top:537.7pt;width:289.5pt;height:2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" filled="f" stroked="f" strokeweight=".5pt">
                <v:textbox>
                  <w:txbxContent>
                    <w:p w14:paraId="0452F3D3" w14:textId="3229DFD7" w:rsidR="007F5AF5" w:rsidRPr="00CC79C7" w:rsidRDefault="007F5AF5" w:rsidP="007F5AF5">
                      <w:pPr>
                        <w:rPr>
                          <w:rFonts w:ascii="Copperplate Gothic Bold" w:hAnsi="Copperplate Gothic Bold"/>
                          <w:color w:val="FFC000"/>
                          <w:sz w:val="24"/>
                          <w:szCs w:val="24"/>
                        </w:rPr>
                      </w:pPr>
                      <w:r w:rsidRPr="00CC79C7">
                        <w:rPr>
                          <w:rFonts w:ascii="Copperplate Gothic Bold" w:hAnsi="Copperplate Gothic Bold"/>
                          <w:color w:val="FFC000"/>
                          <w:sz w:val="24"/>
                          <w:szCs w:val="24"/>
                        </w:rPr>
                        <w:t>Event Name:</w:t>
                      </w:r>
                      <w:r w:rsidR="0038077F" w:rsidRPr="00CC79C7">
                        <w:rPr>
                          <w:rFonts w:ascii="Copperplate Gothic Bold" w:hAnsi="Copperplate Gothic Bold"/>
                          <w:color w:val="FFC000"/>
                          <w:sz w:val="24"/>
                          <w:szCs w:val="24"/>
                        </w:rPr>
                        <w:t xml:space="preserve"> </w:t>
                      </w:r>
                      <w:r w:rsidR="00CC79C7" w:rsidRPr="00CC79C7">
                        <w:rPr>
                          <w:rFonts w:ascii="Copperplate Gothic Bold" w:hAnsi="Copperplate Gothic Bold"/>
                          <w:color w:val="FFC000"/>
                          <w:sz w:val="24"/>
                          <w:szCs w:val="24"/>
                        </w:rPr>
                        <w:t>Chi Sigma Virtual Dinner</w:t>
                      </w:r>
                    </w:p>
                  </w:txbxContent>
                </v:textbox>
              </v:shape>
            </w:pict>
          </mc:Fallback>
        </mc:AlternateContent>
      </w:r>
      <w:r w:rsidR="00FE025C">
        <w:rPr>
          <w:noProof/>
        </w:rPr>
        <w:drawing>
          <wp:anchor distT="0" distB="0" distL="114300" distR="114300" simplePos="0" relativeHeight="251712512" behindDoc="1" locked="0" layoutInCell="1" allowOverlap="1" wp14:anchorId="7E04D813" wp14:editId="1DC49F45">
            <wp:simplePos x="0" y="0"/>
            <wp:positionH relativeFrom="margin">
              <wp:posOffset>6028661</wp:posOffset>
            </wp:positionH>
            <wp:positionV relativeFrom="paragraph">
              <wp:posOffset>7328713</wp:posOffset>
            </wp:positionV>
            <wp:extent cx="1043940" cy="1043940"/>
            <wp:effectExtent l="0" t="0" r="0" b="3810"/>
            <wp:wrapTight wrapText="bothSides">
              <wp:wrapPolygon edited="0">
                <wp:start x="9854" y="0"/>
                <wp:lineTo x="3153" y="2759"/>
                <wp:lineTo x="1577" y="3942"/>
                <wp:lineTo x="2365" y="12613"/>
                <wp:lineTo x="2759" y="16161"/>
                <wp:lineTo x="5518" y="18920"/>
                <wp:lineTo x="9066" y="18920"/>
                <wp:lineTo x="9854" y="21285"/>
                <wp:lineTo x="11431" y="21285"/>
                <wp:lineTo x="12219" y="18920"/>
                <wp:lineTo x="15766" y="18920"/>
                <wp:lineTo x="18526" y="15766"/>
                <wp:lineTo x="20102" y="4336"/>
                <wp:lineTo x="18131" y="2365"/>
                <wp:lineTo x="12219" y="0"/>
                <wp:lineTo x="9854"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ma-gamma-rho-crest-shield-new-official-2014.jpg"/>
                    <pic:cNvPicPr/>
                  </pic:nvPicPr>
                  <pic:blipFill>
                    <a:blip r:embed="rId17" cstate="print">
                      <a:extLst>
                        <a:ext uri="{BEBA8EAE-BF5A-486C-A8C5-ECC9F3942E4B}">
                          <a14:imgProps xmlns:a14="http://schemas.microsoft.com/office/drawing/2010/main">
                            <a14:imgLayer r:embed="rId18">
                              <a14:imgEffect>
                                <a14:backgroundRemoval t="2750" b="96125" l="10000" r="90000">
                                  <a14:foregroundMark x1="26500" y1="20000" x2="26500" y2="20000"/>
                                  <a14:foregroundMark x1="32250" y1="71250" x2="32250" y2="71250"/>
                                  <a14:foregroundMark x1="64625" y1="68125" x2="64625" y2="68125"/>
                                  <a14:foregroundMark x1="56500" y1="58500" x2="56500" y2="58500"/>
                                  <a14:foregroundMark x1="62125" y1="34750" x2="62125" y2="34750"/>
                                  <a14:foregroundMark x1="52000" y1="6000" x2="52000" y2="6000"/>
                                  <a14:foregroundMark x1="48750" y1="7000" x2="53625" y2="7375"/>
                                  <a14:foregroundMark x1="50500" y1="3125" x2="52375" y2="2750"/>
                                  <a14:foregroundMark x1="17000" y1="23125" x2="67625" y2="41875"/>
                                  <a14:foregroundMark x1="67625" y1="41875" x2="74875" y2="42750"/>
                                  <a14:foregroundMark x1="74875" y1="42750" x2="80875" y2="37875"/>
                                  <a14:foregroundMark x1="80875" y1="37875" x2="83500" y2="29375"/>
                                  <a14:foregroundMark x1="83500" y1="29375" x2="81500" y2="21000"/>
                                  <a14:foregroundMark x1="81500" y1="21000" x2="72375" y2="25625"/>
                                  <a14:foregroundMark x1="72375" y1="25625" x2="45375" y2="56375"/>
                                  <a14:foregroundMark x1="45375" y1="56375" x2="24125" y2="34250"/>
                                  <a14:foregroundMark x1="24125" y1="34250" x2="34250" y2="28250"/>
                                  <a14:foregroundMark x1="34250" y1="28250" x2="42500" y2="28375"/>
                                  <a14:foregroundMark x1="42500" y1="28375" x2="52125" y2="25750"/>
                                  <a14:foregroundMark x1="52125" y1="25750" x2="64750" y2="43125"/>
                                  <a14:foregroundMark x1="64750" y1="43125" x2="65750" y2="55625"/>
                                  <a14:foregroundMark x1="65750" y1="55625" x2="64250" y2="63500"/>
                                  <a14:foregroundMark x1="64250" y1="63500" x2="58375" y2="69750"/>
                                  <a14:foregroundMark x1="58375" y1="69750" x2="45625" y2="70000"/>
                                  <a14:foregroundMark x1="45625" y1="70000" x2="19875" y2="55375"/>
                                  <a14:foregroundMark x1="19875" y1="55375" x2="12625" y2="48250"/>
                                  <a14:foregroundMark x1="12625" y1="48250" x2="12146" y2="43123"/>
                                  <a14:foregroundMark x1="12011" y1="38582" x2="16875" y2="33125"/>
                                  <a14:foregroundMark x1="16875" y1="33125" x2="26375" y2="32625"/>
                                  <a14:foregroundMark x1="26375" y1="32625" x2="37125" y2="34000"/>
                                  <a14:foregroundMark x1="37125" y1="34000" x2="44250" y2="37875"/>
                                  <a14:foregroundMark x1="44250" y1="37875" x2="54000" y2="55875"/>
                                  <a14:foregroundMark x1="27000" y1="21000" x2="70500" y2="21625"/>
                                  <a14:foregroundMark x1="70500" y1="21625" x2="73750" y2="21125"/>
                                  <a14:foregroundMark x1="58625" y1="27125" x2="68750" y2="28750"/>
                                  <a14:foregroundMark x1="68750" y1="28750" x2="71875" y2="25000"/>
                                  <a14:foregroundMark x1="85250" y1="20875" x2="85250" y2="20875"/>
                                  <a14:foregroundMark x1="85125" y1="45500" x2="85125" y2="45500"/>
                                  <a14:foregroundMark x1="74000" y1="62625" x2="74000" y2="62625"/>
                                  <a14:foregroundMark x1="74500" y1="60375" x2="70000" y2="67000"/>
                                  <a14:foregroundMark x1="70000" y1="67000" x2="63375" y2="71125"/>
                                  <a14:foregroundMark x1="63375" y1="71125" x2="37625" y2="75500"/>
                                  <a14:foregroundMark x1="37625" y1="75500" x2="26125" y2="62000"/>
                                  <a14:foregroundMark x1="27000" y1="72625" x2="27000" y2="72625"/>
                                  <a14:foregroundMark x1="74875" y1="72000" x2="74875" y2="72000"/>
                                  <a14:foregroundMark x1="77000" y1="79125" x2="77000" y2="79125"/>
                                  <a14:foregroundMark x1="50125" y1="84750" x2="50375" y2="96125"/>
                                  <a14:backgroundMark x1="11625" y1="38625" x2="12125" y2="43125"/>
                                </a14:backgroundRemoval>
                              </a14:imgEffect>
                            </a14:imgLayer>
                          </a14:imgProps>
                        </a:ex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r w:rsidR="00FE025C">
        <w:rPr>
          <w:noProof/>
        </w:rPr>
        <mc:AlternateContent>
          <mc:Choice Requires="wps">
            <w:drawing>
              <wp:anchor distT="0" distB="0" distL="114300" distR="114300" simplePos="0" relativeHeight="251711488" behindDoc="0" locked="0" layoutInCell="1" allowOverlap="1" wp14:anchorId="74268EF8" wp14:editId="0647AE8B">
                <wp:simplePos x="0" y="0"/>
                <wp:positionH relativeFrom="column">
                  <wp:posOffset>3584235</wp:posOffset>
                </wp:positionH>
                <wp:positionV relativeFrom="paragraph">
                  <wp:posOffset>1431216</wp:posOffset>
                </wp:positionV>
                <wp:extent cx="3365790" cy="4816549"/>
                <wp:effectExtent l="0" t="0" r="6350" b="3175"/>
                <wp:wrapNone/>
                <wp:docPr id="79" name="Text Box 79"/>
                <wp:cNvGraphicFramePr/>
                <a:graphic xmlns:a="http://schemas.openxmlformats.org/drawingml/2006/main">
                  <a:graphicData uri="http://schemas.microsoft.com/office/word/2010/wordprocessingShape">
                    <wps:wsp>
                      <wps:cNvSpPr txBox="1"/>
                      <wps:spPr>
                        <a:xfrm>
                          <a:off x="0" y="0"/>
                          <a:ext cx="3365790" cy="4816549"/>
                        </a:xfrm>
                        <a:prstGeom prst="rect">
                          <a:avLst/>
                        </a:prstGeom>
                        <a:solidFill>
                          <a:schemeClr val="lt1"/>
                        </a:solidFill>
                        <a:ln w="6350">
                          <a:noFill/>
                        </a:ln>
                      </wps:spPr>
                      <wps:txbx>
                        <w:txbxContent>
                          <w:p w14:paraId="1227C831" w14:textId="77777777" w:rsidR="00735AFB" w:rsidRDefault="005F48C8" w:rsidP="0038077F">
                            <w:pPr>
                              <w:shd w:val="clear" w:color="auto" w:fill="FFFFFF"/>
                              <w:contextualSpacing w:val="0"/>
                              <w:jc w:val="both"/>
                              <w:rPr>
                                <w:rFonts w:ascii="Times New Roman" w:eastAsia="Times New Roman" w:hAnsi="Times New Roman" w:cs="Times New Roman"/>
                                <w:color w:val="222222"/>
                                <w:sz w:val="24"/>
                                <w:szCs w:val="24"/>
                              </w:rPr>
                            </w:pPr>
                            <w:r w:rsidRPr="00735AFB">
                              <w:rPr>
                                <w:rFonts w:ascii="Times New Roman" w:eastAsia="Times New Roman" w:hAnsi="Times New Roman" w:cs="Times New Roman"/>
                                <w:color w:val="222222"/>
                                <w:sz w:val="24"/>
                                <w:szCs w:val="24"/>
                              </w:rPr>
                              <w:t>As Be The Match continues its partnership with Sigma Gamma Rho Sorority Inc. A campaign is being launched to increase the number of African American donors to the list. The Southeastern Region has been tasked with adding 200 new donors to the list. It is as simple as filling out the form, receiving the kit and returning it at no cost to you. To find out more information or to sign up to be a donor please visit</w:t>
                            </w:r>
                            <w:r w:rsidR="00735AFB">
                              <w:rPr>
                                <w:rFonts w:ascii="Times New Roman" w:eastAsia="Times New Roman" w:hAnsi="Times New Roman" w:cs="Times New Roman"/>
                                <w:color w:val="222222"/>
                                <w:sz w:val="24"/>
                                <w:szCs w:val="24"/>
                              </w:rPr>
                              <w:t>:</w:t>
                            </w:r>
                          </w:p>
                          <w:p w14:paraId="453E4170" w14:textId="77777777" w:rsidR="00735AFB" w:rsidRDefault="00735AFB" w:rsidP="0038077F">
                            <w:pPr>
                              <w:shd w:val="clear" w:color="auto" w:fill="FFFFFF"/>
                              <w:contextualSpacing w:val="0"/>
                              <w:jc w:val="both"/>
                              <w:rPr>
                                <w:rFonts w:ascii="Times New Roman" w:eastAsia="Times New Roman" w:hAnsi="Times New Roman" w:cs="Times New Roman"/>
                                <w:color w:val="222222"/>
                                <w:sz w:val="24"/>
                                <w:szCs w:val="24"/>
                              </w:rPr>
                            </w:pPr>
                          </w:p>
                          <w:p w14:paraId="03C4FF16" w14:textId="1B37C2F0" w:rsidR="0038077F" w:rsidRPr="00735AFB" w:rsidRDefault="005F48C8" w:rsidP="0038077F">
                            <w:pPr>
                              <w:shd w:val="clear" w:color="auto" w:fill="FFFFFF"/>
                              <w:contextualSpacing w:val="0"/>
                              <w:jc w:val="both"/>
                              <w:rPr>
                                <w:rFonts w:ascii="Times New Roman" w:eastAsia="Times New Roman" w:hAnsi="Times New Roman" w:cs="Times New Roman"/>
                                <w:color w:val="222222"/>
                                <w:sz w:val="24"/>
                                <w:szCs w:val="24"/>
                              </w:rPr>
                            </w:pPr>
                            <w:r w:rsidRPr="00735AFB">
                              <w:rPr>
                                <w:rFonts w:ascii="Times New Roman" w:eastAsia="Times New Roman" w:hAnsi="Times New Roman" w:cs="Times New Roman"/>
                                <w:color w:val="222222"/>
                                <w:sz w:val="24"/>
                                <w:szCs w:val="24"/>
                              </w:rPr>
                              <w:t xml:space="preserve"> </w:t>
                            </w:r>
                            <w:r w:rsidR="00735AFB" w:rsidRPr="00735AFB">
                              <w:rPr>
                                <w:rFonts w:ascii="Times New Roman" w:eastAsia="Times New Roman" w:hAnsi="Times New Roman" w:cs="Times New Roman"/>
                                <w:color w:val="222222"/>
                                <w:sz w:val="24"/>
                                <w:szCs w:val="24"/>
                              </w:rPr>
                              <w:t>join.bethematch.org/</w:t>
                            </w:r>
                            <w:proofErr w:type="spellStart"/>
                            <w:r w:rsidR="00735AFB" w:rsidRPr="00735AFB">
                              <w:rPr>
                                <w:rFonts w:ascii="Times New Roman" w:eastAsia="Times New Roman" w:hAnsi="Times New Roman" w:cs="Times New Roman"/>
                                <w:color w:val="222222"/>
                                <w:sz w:val="24"/>
                                <w:szCs w:val="24"/>
                              </w:rPr>
                              <w:t>SGRhose</w:t>
                            </w:r>
                            <w:proofErr w:type="spellEnd"/>
                          </w:p>
                          <w:p w14:paraId="38207A71" w14:textId="77777777" w:rsidR="0038077F" w:rsidRPr="00735AFB" w:rsidRDefault="0038077F" w:rsidP="0038077F">
                            <w:pPr>
                              <w:shd w:val="clear" w:color="auto" w:fill="FFFFFF"/>
                              <w:contextualSpacing w:val="0"/>
                              <w:jc w:val="both"/>
                              <w:rPr>
                                <w:rFonts w:ascii="Times New Roman" w:eastAsia="Times New Roman" w:hAnsi="Times New Roman" w:cs="Times New Roman"/>
                                <w:color w:val="222222"/>
                                <w:sz w:val="32"/>
                                <w:szCs w:val="32"/>
                              </w:rPr>
                            </w:pPr>
                            <w:r w:rsidRPr="00735AFB">
                              <w:rPr>
                                <w:rFonts w:ascii="Times New Roman" w:eastAsia="Times New Roman" w:hAnsi="Times New Roman" w:cs="Times New Roman"/>
                                <w:color w:val="222222"/>
                                <w:sz w:val="32"/>
                                <w:szCs w:val="32"/>
                              </w:rPr>
                              <w:t> </w:t>
                            </w:r>
                          </w:p>
                          <w:p w14:paraId="5106066F" w14:textId="00C978FA" w:rsidR="0038077F" w:rsidRPr="0038077F" w:rsidRDefault="0038077F" w:rsidP="0038077F">
                            <w:pPr>
                              <w:shd w:val="clear" w:color="auto" w:fill="FFFFFF"/>
                              <w:contextualSpacing w:val="0"/>
                              <w:jc w:val="both"/>
                              <w:rPr>
                                <w:rFonts w:ascii="Times New Roman" w:eastAsia="Times New Roman" w:hAnsi="Times New Roman" w:cs="Times New Roman"/>
                                <w:color w:val="222222"/>
                                <w:sz w:val="32"/>
                                <w:szCs w:val="32"/>
                              </w:rPr>
                            </w:pPr>
                          </w:p>
                          <w:p w14:paraId="21F3909A" w14:textId="7A9585A4" w:rsidR="00FE025C" w:rsidRDefault="00B462D9" w:rsidP="00FE025C">
                            <w:r>
                              <w:t xml:space="preserve"> </w:t>
                            </w:r>
                            <w:r w:rsidR="0070254C" w:rsidRPr="0070254C">
                              <w:rPr>
                                <w:noProof/>
                              </w:rPr>
                              <w:drawing>
                                <wp:inline distT="0" distB="0" distL="0" distR="0" wp14:anchorId="5534E873" wp14:editId="590D3523">
                                  <wp:extent cx="3040912" cy="163703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6615" cy="1645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4268EF8" id="Text Box 79" o:spid="_x0000_s1031" type="#_x0000_t202" style="position:absolute;margin-left:282.2pt;margin-top:112.7pt;width:265pt;height:37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" fillcolor="white [3201]" stroked="f" strokeweight=".5pt">
                <v:textbox>
                  <w:txbxContent>
                    <w:p w14:paraId="1227C831" w14:textId="77777777" w:rsidR="00735AFB" w:rsidRDefault="005F48C8" w:rsidP="0038077F">
                      <w:pPr>
                        <w:shd w:val="clear" w:color="auto" w:fill="FFFFFF"/>
                        <w:contextualSpacing w:val="0"/>
                        <w:jc w:val="both"/>
                        <w:rPr>
                          <w:rFonts w:ascii="Times New Roman" w:eastAsia="Times New Roman" w:hAnsi="Times New Roman" w:cs="Times New Roman"/>
                          <w:color w:val="222222"/>
                          <w:sz w:val="24"/>
                          <w:szCs w:val="24"/>
                        </w:rPr>
                      </w:pPr>
                      <w:r w:rsidRPr="00735AFB">
                        <w:rPr>
                          <w:rFonts w:ascii="Times New Roman" w:eastAsia="Times New Roman" w:hAnsi="Times New Roman" w:cs="Times New Roman"/>
                          <w:color w:val="222222"/>
                          <w:sz w:val="24"/>
                          <w:szCs w:val="24"/>
                        </w:rPr>
                        <w:t>As Be The Match continues its partnership with Sigma Gamma Rho Sorority Inc. A campaign is being launched to increase the number of African American donors to the list. The Southeastern Region has been tasked with adding 200 new donors to the list. It is as simple as filling out the form, receiving the kit and returning it at no cost to you. To find out more information or to sign up to be a donor please visit</w:t>
                      </w:r>
                      <w:r w:rsidR="00735AFB">
                        <w:rPr>
                          <w:rFonts w:ascii="Times New Roman" w:eastAsia="Times New Roman" w:hAnsi="Times New Roman" w:cs="Times New Roman"/>
                          <w:color w:val="222222"/>
                          <w:sz w:val="24"/>
                          <w:szCs w:val="24"/>
                        </w:rPr>
                        <w:t>:</w:t>
                      </w:r>
                    </w:p>
                    <w:p w14:paraId="453E4170" w14:textId="77777777" w:rsidR="00735AFB" w:rsidRDefault="00735AFB" w:rsidP="0038077F">
                      <w:pPr>
                        <w:shd w:val="clear" w:color="auto" w:fill="FFFFFF"/>
                        <w:contextualSpacing w:val="0"/>
                        <w:jc w:val="both"/>
                        <w:rPr>
                          <w:rFonts w:ascii="Times New Roman" w:eastAsia="Times New Roman" w:hAnsi="Times New Roman" w:cs="Times New Roman"/>
                          <w:color w:val="222222"/>
                          <w:sz w:val="24"/>
                          <w:szCs w:val="24"/>
                        </w:rPr>
                      </w:pPr>
                    </w:p>
                    <w:p w14:paraId="03C4FF16" w14:textId="1B37C2F0" w:rsidR="0038077F" w:rsidRPr="00735AFB" w:rsidRDefault="005F48C8" w:rsidP="0038077F">
                      <w:pPr>
                        <w:shd w:val="clear" w:color="auto" w:fill="FFFFFF"/>
                        <w:contextualSpacing w:val="0"/>
                        <w:jc w:val="both"/>
                        <w:rPr>
                          <w:rFonts w:ascii="Times New Roman" w:eastAsia="Times New Roman" w:hAnsi="Times New Roman" w:cs="Times New Roman"/>
                          <w:color w:val="222222"/>
                          <w:sz w:val="24"/>
                          <w:szCs w:val="24"/>
                        </w:rPr>
                      </w:pPr>
                      <w:r w:rsidRPr="00735AFB">
                        <w:rPr>
                          <w:rFonts w:ascii="Times New Roman" w:eastAsia="Times New Roman" w:hAnsi="Times New Roman" w:cs="Times New Roman"/>
                          <w:color w:val="222222"/>
                          <w:sz w:val="24"/>
                          <w:szCs w:val="24"/>
                        </w:rPr>
                        <w:t xml:space="preserve"> </w:t>
                      </w:r>
                      <w:r w:rsidR="00735AFB" w:rsidRPr="00735AFB">
                        <w:rPr>
                          <w:rFonts w:ascii="Times New Roman" w:eastAsia="Times New Roman" w:hAnsi="Times New Roman" w:cs="Times New Roman"/>
                          <w:color w:val="222222"/>
                          <w:sz w:val="24"/>
                          <w:szCs w:val="24"/>
                        </w:rPr>
                        <w:t>join.bethematch.org/</w:t>
                      </w:r>
                      <w:proofErr w:type="spellStart"/>
                      <w:r w:rsidR="00735AFB" w:rsidRPr="00735AFB">
                        <w:rPr>
                          <w:rFonts w:ascii="Times New Roman" w:eastAsia="Times New Roman" w:hAnsi="Times New Roman" w:cs="Times New Roman"/>
                          <w:color w:val="222222"/>
                          <w:sz w:val="24"/>
                          <w:szCs w:val="24"/>
                        </w:rPr>
                        <w:t>SGRhose</w:t>
                      </w:r>
                      <w:proofErr w:type="spellEnd"/>
                    </w:p>
                    <w:p w14:paraId="38207A71" w14:textId="77777777" w:rsidR="0038077F" w:rsidRPr="00735AFB" w:rsidRDefault="0038077F" w:rsidP="0038077F">
                      <w:pPr>
                        <w:shd w:val="clear" w:color="auto" w:fill="FFFFFF"/>
                        <w:contextualSpacing w:val="0"/>
                        <w:jc w:val="both"/>
                        <w:rPr>
                          <w:rFonts w:ascii="Times New Roman" w:eastAsia="Times New Roman" w:hAnsi="Times New Roman" w:cs="Times New Roman"/>
                          <w:color w:val="222222"/>
                          <w:sz w:val="32"/>
                          <w:szCs w:val="32"/>
                        </w:rPr>
                      </w:pPr>
                      <w:r w:rsidRPr="00735AFB">
                        <w:rPr>
                          <w:rFonts w:ascii="Times New Roman" w:eastAsia="Times New Roman" w:hAnsi="Times New Roman" w:cs="Times New Roman"/>
                          <w:color w:val="222222"/>
                          <w:sz w:val="32"/>
                          <w:szCs w:val="32"/>
                        </w:rPr>
                        <w:t> </w:t>
                      </w:r>
                    </w:p>
                    <w:p w14:paraId="5106066F" w14:textId="00C978FA" w:rsidR="0038077F" w:rsidRPr="0038077F" w:rsidRDefault="0038077F" w:rsidP="0038077F">
                      <w:pPr>
                        <w:shd w:val="clear" w:color="auto" w:fill="FFFFFF"/>
                        <w:contextualSpacing w:val="0"/>
                        <w:jc w:val="both"/>
                        <w:rPr>
                          <w:rFonts w:ascii="Times New Roman" w:eastAsia="Times New Roman" w:hAnsi="Times New Roman" w:cs="Times New Roman"/>
                          <w:color w:val="222222"/>
                          <w:sz w:val="32"/>
                          <w:szCs w:val="32"/>
                        </w:rPr>
                      </w:pPr>
                    </w:p>
                    <w:p w14:paraId="21F3909A" w14:textId="7A9585A4" w:rsidR="00FE025C" w:rsidRDefault="00B462D9" w:rsidP="00FE025C">
                      <w:r>
                        <w:t xml:space="preserve"> </w:t>
                      </w:r>
                      <w:r w:rsidR="0070254C" w:rsidRPr="0070254C">
                        <w:rPr>
                          <w:noProof/>
                        </w:rPr>
                        <w:drawing>
                          <wp:inline distT="0" distB="0" distL="0" distR="0" wp14:anchorId="5534E873" wp14:editId="590D3523">
                            <wp:extent cx="3040912" cy="163703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6615" cy="1645483"/>
                                    </a:xfrm>
                                    <a:prstGeom prst="rect">
                                      <a:avLst/>
                                    </a:prstGeom>
                                  </pic:spPr>
                                </pic:pic>
                              </a:graphicData>
                            </a:graphic>
                          </wp:inline>
                        </w:drawing>
                      </w:r>
                    </w:p>
                  </w:txbxContent>
                </v:textbox>
              </v:shape>
            </w:pict>
          </mc:Fallback>
        </mc:AlternateContent>
      </w:r>
      <w:r w:rsidR="00FE025C">
        <w:rPr>
          <w:noProof/>
        </w:rPr>
        <mc:AlternateContent>
          <mc:Choice Requires="wps">
            <w:drawing>
              <wp:anchor distT="0" distB="0" distL="114300" distR="114300" simplePos="0" relativeHeight="251709440" behindDoc="0" locked="0" layoutInCell="1" allowOverlap="1" wp14:anchorId="06FFB416" wp14:editId="1AAC5C34">
                <wp:simplePos x="0" y="0"/>
                <wp:positionH relativeFrom="column">
                  <wp:posOffset>3456645</wp:posOffset>
                </wp:positionH>
                <wp:positionV relativeFrom="paragraph">
                  <wp:posOffset>942118</wp:posOffset>
                </wp:positionV>
                <wp:extent cx="3486888" cy="3429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486888" cy="342900"/>
                        </a:xfrm>
                        <a:prstGeom prst="rect">
                          <a:avLst/>
                        </a:prstGeom>
                        <a:noFill/>
                        <a:ln w="6350">
                          <a:noFill/>
                        </a:ln>
                      </wps:spPr>
                      <wps:txbx>
                        <w:txbxContent>
                          <w:p w14:paraId="3334B93F" w14:textId="2D34F6CC" w:rsidR="00B933FD" w:rsidRPr="00D3179F" w:rsidRDefault="0000294B" w:rsidP="00B933FD">
                            <w:pPr>
                              <w:jc w:val="center"/>
                              <w:rPr>
                                <w:rFonts w:ascii="Engravers MT" w:hAnsi="Engravers MT"/>
                                <w:smallCaps/>
                                <w:color w:val="1F08C8"/>
                                <w:sz w:val="28"/>
                              </w:rPr>
                            </w:pPr>
                            <w:r>
                              <w:rPr>
                                <w:rFonts w:ascii="Engravers MT" w:hAnsi="Engravers MT"/>
                                <w:smallCaps/>
                                <w:color w:val="1F08C8"/>
                                <w:sz w:val="28"/>
                              </w:rPr>
                              <w:t>Be The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FFB416" id="Text Box 76" o:spid="_x0000_s1032" type="#_x0000_t202" style="position:absolute;margin-left:272.2pt;margin-top:74.2pt;width:274.5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" filled="f" stroked="f" strokeweight=".5pt">
                <v:textbox>
                  <w:txbxContent>
                    <w:p w14:paraId="3334B93F" w14:textId="2D34F6CC" w:rsidR="00B933FD" w:rsidRPr="00D3179F" w:rsidRDefault="0000294B" w:rsidP="00B933FD">
                      <w:pPr>
                        <w:jc w:val="center"/>
                        <w:rPr>
                          <w:rFonts w:ascii="Engravers MT" w:hAnsi="Engravers MT"/>
                          <w:smallCaps/>
                          <w:color w:val="1F08C8"/>
                          <w:sz w:val="28"/>
                        </w:rPr>
                      </w:pPr>
                      <w:r>
                        <w:rPr>
                          <w:rFonts w:ascii="Engravers MT" w:hAnsi="Engravers MT"/>
                          <w:smallCaps/>
                          <w:color w:val="1F08C8"/>
                          <w:sz w:val="28"/>
                        </w:rPr>
                        <w:t>Be The Match</w:t>
                      </w:r>
                    </w:p>
                  </w:txbxContent>
                </v:textbox>
              </v:shape>
            </w:pict>
          </mc:Fallback>
        </mc:AlternateContent>
      </w:r>
      <w:r w:rsidR="00FE025C">
        <w:rPr>
          <w:noProof/>
        </w:rPr>
        <mc:AlternateContent>
          <mc:Choice Requires="wps">
            <w:drawing>
              <wp:anchor distT="0" distB="0" distL="114300" distR="114300" simplePos="0" relativeHeight="251707392" behindDoc="0" locked="0" layoutInCell="1" allowOverlap="1" wp14:anchorId="6159F0CF" wp14:editId="52781EB3">
                <wp:simplePos x="0" y="0"/>
                <wp:positionH relativeFrom="margin">
                  <wp:posOffset>3509807</wp:posOffset>
                </wp:positionH>
                <wp:positionV relativeFrom="paragraph">
                  <wp:posOffset>878323</wp:posOffset>
                </wp:positionV>
                <wp:extent cx="3583173" cy="428625"/>
                <wp:effectExtent l="0" t="0" r="0" b="9525"/>
                <wp:wrapNone/>
                <wp:docPr id="75" name="Rectangle 75"/>
                <wp:cNvGraphicFramePr/>
                <a:graphic xmlns:a="http://schemas.openxmlformats.org/drawingml/2006/main">
                  <a:graphicData uri="http://schemas.microsoft.com/office/word/2010/wordprocessingShape">
                    <wps:wsp>
                      <wps:cNvSpPr/>
                      <wps:spPr>
                        <a:xfrm>
                          <a:off x="0" y="0"/>
                          <a:ext cx="3583173" cy="428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22DD4DE" id="Rectangle 75" o:spid="_x0000_s1026" style="position:absolute;margin-left:276.35pt;margin-top:69.15pt;width:282.15pt;height:3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" fillcolor="#ffc000 [3204]" stroked="f" strokeweight="1pt">
                <w10:wrap anchorx="margin"/>
              </v:rect>
            </w:pict>
          </mc:Fallback>
        </mc:AlternateContent>
      </w:r>
      <w:r w:rsidR="007F5AF5">
        <w:rPr>
          <w:noProof/>
        </w:rPr>
        <mc:AlternateContent>
          <mc:Choice Requires="wps">
            <w:drawing>
              <wp:anchor distT="0" distB="0" distL="114300" distR="114300" simplePos="0" relativeHeight="251686912" behindDoc="0" locked="0" layoutInCell="1" allowOverlap="1" wp14:anchorId="653E8946" wp14:editId="0FCB9864">
                <wp:simplePos x="0" y="0"/>
                <wp:positionH relativeFrom="margin">
                  <wp:align>center</wp:align>
                </wp:positionH>
                <wp:positionV relativeFrom="paragraph">
                  <wp:posOffset>7197725</wp:posOffset>
                </wp:positionV>
                <wp:extent cx="1733107" cy="1158949"/>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1733107" cy="1158949"/>
                        </a:xfrm>
                        <a:prstGeom prst="rect">
                          <a:avLst/>
                        </a:prstGeom>
                        <a:noFill/>
                        <a:ln w="6350">
                          <a:noFill/>
                        </a:ln>
                      </wps:spPr>
                      <wps:txbx>
                        <w:txbxContent>
                          <w:p w14:paraId="6A5D070C" w14:textId="61D87D83" w:rsidR="007F5AF5" w:rsidRPr="007F5AF5" w:rsidRDefault="007F5AF5" w:rsidP="007F5AF5">
                            <w:pPr>
                              <w:rPr>
                                <w:rFonts w:ascii="Copperplate Gothic Bold" w:hAnsi="Copperplate Gothic Bold"/>
                                <w:color w:val="FFC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3E8946" id="Text Box 58" o:spid="_x0000_s1033" type="#_x0000_t202" style="position:absolute;margin-left:0;margin-top:566.75pt;width:136.45pt;height:91.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" filled="f" stroked="f" strokeweight=".5pt">
                <v:textbox>
                  <w:txbxContent>
                    <w:p w14:paraId="6A5D070C" w14:textId="61D87D83" w:rsidR="007F5AF5" w:rsidRPr="007F5AF5" w:rsidRDefault="007F5AF5" w:rsidP="007F5AF5">
                      <w:pPr>
                        <w:rPr>
                          <w:rFonts w:ascii="Copperplate Gothic Bold" w:hAnsi="Copperplate Gothic Bold"/>
                          <w:color w:val="FFC000"/>
                          <w:sz w:val="24"/>
                        </w:rPr>
                      </w:pPr>
                    </w:p>
                  </w:txbxContent>
                </v:textbox>
                <w10:wrap anchorx="margin"/>
              </v:shape>
            </w:pict>
          </mc:Fallback>
        </mc:AlternateContent>
      </w:r>
      <w:r w:rsidR="007F5AF5">
        <w:rPr>
          <w:noProof/>
        </w:rPr>
        <mc:AlternateContent>
          <mc:Choice Requires="wps">
            <w:drawing>
              <wp:anchor distT="0" distB="0" distL="114300" distR="114300" simplePos="0" relativeHeight="251680768" behindDoc="0" locked="0" layoutInCell="1" allowOverlap="1" wp14:anchorId="677C885A" wp14:editId="2F87CC9F">
                <wp:simplePos x="0" y="0"/>
                <wp:positionH relativeFrom="column">
                  <wp:posOffset>1060450</wp:posOffset>
                </wp:positionH>
                <wp:positionV relativeFrom="paragraph">
                  <wp:posOffset>6678606</wp:posOffset>
                </wp:positionV>
                <wp:extent cx="2813685" cy="9525"/>
                <wp:effectExtent l="0" t="0" r="24765" b="28575"/>
                <wp:wrapNone/>
                <wp:docPr id="55" name="Straight Connector 55"/>
                <wp:cNvGraphicFramePr/>
                <a:graphic xmlns:a="http://schemas.openxmlformats.org/drawingml/2006/main">
                  <a:graphicData uri="http://schemas.microsoft.com/office/word/2010/wordprocessingShape">
                    <wps:wsp>
                      <wps:cNvCnPr/>
                      <wps:spPr>
                        <a:xfrm>
                          <a:off x="0" y="0"/>
                          <a:ext cx="281368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C420B50"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525.85pt" to="305.05pt,5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" strokecolor="#ffc000 [3204]" strokeweight=".5pt">
                <v:stroke joinstyle="miter"/>
              </v:line>
            </w:pict>
          </mc:Fallback>
        </mc:AlternateContent>
      </w:r>
      <w:r w:rsidR="007F5AF5">
        <w:rPr>
          <w:noProof/>
        </w:rPr>
        <mc:AlternateContent>
          <mc:Choice Requires="wps">
            <w:drawing>
              <wp:anchor distT="0" distB="0" distL="114300" distR="114300" simplePos="0" relativeHeight="251673600" behindDoc="0" locked="0" layoutInCell="1" allowOverlap="1" wp14:anchorId="07C1C722" wp14:editId="13FAAF50">
                <wp:simplePos x="0" y="0"/>
                <wp:positionH relativeFrom="column">
                  <wp:posOffset>862300</wp:posOffset>
                </wp:positionH>
                <wp:positionV relativeFrom="paragraph">
                  <wp:posOffset>6354091</wp:posOffset>
                </wp:positionV>
                <wp:extent cx="3285461" cy="361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285461" cy="361950"/>
                        </a:xfrm>
                        <a:prstGeom prst="rect">
                          <a:avLst/>
                        </a:prstGeom>
                        <a:noFill/>
                        <a:ln w="6350">
                          <a:noFill/>
                        </a:ln>
                      </wps:spPr>
                      <wps:txbx>
                        <w:txbxContent>
                          <w:p w14:paraId="7DB15ABA" w14:textId="77777777" w:rsidR="007F5AF5" w:rsidRPr="007F5AF5" w:rsidRDefault="007F5AF5" w:rsidP="007F5AF5">
                            <w:pPr>
                              <w:jc w:val="center"/>
                              <w:rPr>
                                <w:rFonts w:ascii="Copperplate Gothic Bold" w:hAnsi="Copperplate Gothic Bold"/>
                                <w:color w:val="FFC000"/>
                                <w:sz w:val="44"/>
                              </w:rPr>
                            </w:pPr>
                            <w:r w:rsidRPr="007F5AF5">
                              <w:rPr>
                                <w:rFonts w:ascii="Copperplate Gothic Bold" w:hAnsi="Copperplate Gothic Bold"/>
                                <w:color w:val="FFC000"/>
                                <w:sz w:val="44"/>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7C1C722" id="Text Box 48" o:spid="_x0000_s1034" type="#_x0000_t202" style="position:absolute;margin-left:67.9pt;margin-top:500.3pt;width:258.7pt;height:2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" filled="f" stroked="f" strokeweight=".5pt">
                <v:textbox>
                  <w:txbxContent>
                    <w:p w14:paraId="7DB15ABA" w14:textId="77777777" w:rsidR="007F5AF5" w:rsidRPr="007F5AF5" w:rsidRDefault="007F5AF5" w:rsidP="007F5AF5">
                      <w:pPr>
                        <w:jc w:val="center"/>
                        <w:rPr>
                          <w:rFonts w:ascii="Copperplate Gothic Bold" w:hAnsi="Copperplate Gothic Bold"/>
                          <w:color w:val="FFC000"/>
                          <w:sz w:val="44"/>
                        </w:rPr>
                      </w:pPr>
                      <w:r w:rsidRPr="007F5AF5">
                        <w:rPr>
                          <w:rFonts w:ascii="Copperplate Gothic Bold" w:hAnsi="Copperplate Gothic Bold"/>
                          <w:color w:val="FFC000"/>
                          <w:sz w:val="44"/>
                        </w:rPr>
                        <w:t>Upcoming Events</w:t>
                      </w:r>
                    </w:p>
                  </w:txbxContent>
                </v:textbox>
              </v:shape>
            </w:pict>
          </mc:Fallback>
        </mc:AlternateContent>
      </w:r>
      <w:r w:rsidR="007F5AF5">
        <w:rPr>
          <w:noProof/>
        </w:rPr>
        <mc:AlternateContent>
          <mc:Choice Requires="wps">
            <w:drawing>
              <wp:anchor distT="0" distB="0" distL="114300" distR="114300" simplePos="0" relativeHeight="251667456" behindDoc="0" locked="0" layoutInCell="1" allowOverlap="1" wp14:anchorId="33A4E266" wp14:editId="4475467C">
                <wp:simplePos x="0" y="0"/>
                <wp:positionH relativeFrom="column">
                  <wp:posOffset>-583727</wp:posOffset>
                </wp:positionH>
                <wp:positionV relativeFrom="paragraph">
                  <wp:posOffset>6332825</wp:posOffset>
                </wp:positionV>
                <wp:extent cx="5688418" cy="2276475"/>
                <wp:effectExtent l="0" t="0" r="7620" b="9525"/>
                <wp:wrapNone/>
                <wp:docPr id="41" name="Rectangle 41"/>
                <wp:cNvGraphicFramePr/>
                <a:graphic xmlns:a="http://schemas.openxmlformats.org/drawingml/2006/main">
                  <a:graphicData uri="http://schemas.microsoft.com/office/word/2010/wordprocessingShape">
                    <wps:wsp>
                      <wps:cNvSpPr/>
                      <wps:spPr>
                        <a:xfrm>
                          <a:off x="0" y="0"/>
                          <a:ext cx="5688418" cy="2276475"/>
                        </a:xfrm>
                        <a:prstGeom prst="rect">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FC8EE71" id="Rectangle 41" o:spid="_x0000_s1026" style="position:absolute;margin-left:-45.95pt;margin-top:498.65pt;width:447.9pt;height:17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" fillcolor="#1f08c8" stroked="f" strokeweight="1pt"/>
            </w:pict>
          </mc:Fallback>
        </mc:AlternateContent>
      </w:r>
      <w:r w:rsidR="007F5AF5">
        <w:rPr>
          <w:noProof/>
        </w:rPr>
        <mc:AlternateContent>
          <mc:Choice Requires="wps">
            <w:drawing>
              <wp:anchor distT="0" distB="0" distL="114300" distR="114300" simplePos="0" relativeHeight="251668480" behindDoc="0" locked="0" layoutInCell="1" allowOverlap="1" wp14:anchorId="032B1840" wp14:editId="274E10AA">
                <wp:simplePos x="0" y="0"/>
                <wp:positionH relativeFrom="column">
                  <wp:posOffset>-537210</wp:posOffset>
                </wp:positionH>
                <wp:positionV relativeFrom="paragraph">
                  <wp:posOffset>6323965</wp:posOffset>
                </wp:positionV>
                <wp:extent cx="619125" cy="2266950"/>
                <wp:effectExtent l="19050" t="0" r="47625" b="19050"/>
                <wp:wrapNone/>
                <wp:docPr id="42" name="Arrow: Chevron 42"/>
                <wp:cNvGraphicFramePr/>
                <a:graphic xmlns:a="http://schemas.openxmlformats.org/drawingml/2006/main">
                  <a:graphicData uri="http://schemas.microsoft.com/office/word/2010/wordprocessingShape">
                    <wps:wsp>
                      <wps:cNvSpPr/>
                      <wps:spPr>
                        <a:xfrm>
                          <a:off x="0" y="0"/>
                          <a:ext cx="619125" cy="2266950"/>
                        </a:xfrm>
                        <a:prstGeom prst="chevron">
                          <a:avLst>
                            <a:gd name="adj" fmla="val 72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24DCFD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2" o:spid="_x0000_s1026" type="#_x0000_t55" style="position:absolute;margin-left:-42.3pt;margin-top:497.95pt;width:48.7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" adj="5951" fillcolor="#ffc000 [3204]" strokecolor="#7f5f00 [1604]" strokeweight="1pt"/>
            </w:pict>
          </mc:Fallback>
        </mc:AlternateContent>
      </w:r>
      <w:r w:rsidR="007F5AF5">
        <w:rPr>
          <w:noProof/>
        </w:rPr>
        <mc:AlternateContent>
          <mc:Choice Requires="wps">
            <w:drawing>
              <wp:anchor distT="0" distB="0" distL="114300" distR="114300" simplePos="0" relativeHeight="251670528" behindDoc="0" locked="0" layoutInCell="1" allowOverlap="1" wp14:anchorId="78E21330" wp14:editId="14070995">
                <wp:simplePos x="0" y="0"/>
                <wp:positionH relativeFrom="column">
                  <wp:posOffset>-746760</wp:posOffset>
                </wp:positionH>
                <wp:positionV relativeFrom="paragraph">
                  <wp:posOffset>6333489</wp:posOffset>
                </wp:positionV>
                <wp:extent cx="619125" cy="2257425"/>
                <wp:effectExtent l="19050" t="0" r="47625" b="28575"/>
                <wp:wrapNone/>
                <wp:docPr id="43" name="Arrow: Chevron 43"/>
                <wp:cNvGraphicFramePr/>
                <a:graphic xmlns:a="http://schemas.openxmlformats.org/drawingml/2006/main">
                  <a:graphicData uri="http://schemas.microsoft.com/office/word/2010/wordprocessingShape">
                    <wps:wsp>
                      <wps:cNvSpPr/>
                      <wps:spPr>
                        <a:xfrm>
                          <a:off x="0" y="0"/>
                          <a:ext cx="619125" cy="2257425"/>
                        </a:xfrm>
                        <a:prstGeom prst="chevron">
                          <a:avLst>
                            <a:gd name="adj" fmla="val 72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F7C2F6" id="Arrow: Chevron 43" o:spid="_x0000_s1026" type="#_x0000_t55" style="position:absolute;margin-left:-58.8pt;margin-top:498.7pt;width:48.75pt;height:1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" adj="5951" fillcolor="#ffc000 [3204]" strokecolor="#7f5f00 [1604]" strokeweight="1pt"/>
            </w:pict>
          </mc:Fallback>
        </mc:AlternateContent>
      </w:r>
      <w:r w:rsidR="00D3179F">
        <w:rPr>
          <w:noProof/>
        </w:rPr>
        <mc:AlternateContent>
          <mc:Choice Requires="wps">
            <w:drawing>
              <wp:anchor distT="0" distB="0" distL="114300" distR="114300" simplePos="0" relativeHeight="251672576" behindDoc="0" locked="0" layoutInCell="1" allowOverlap="1" wp14:anchorId="6D075764" wp14:editId="4DB0955B">
                <wp:simplePos x="0" y="0"/>
                <wp:positionH relativeFrom="column">
                  <wp:posOffset>-959775</wp:posOffset>
                </wp:positionH>
                <wp:positionV relativeFrom="paragraph">
                  <wp:posOffset>6343015</wp:posOffset>
                </wp:positionV>
                <wp:extent cx="619125" cy="2238375"/>
                <wp:effectExtent l="19050" t="0" r="47625" b="28575"/>
                <wp:wrapNone/>
                <wp:docPr id="44" name="Arrow: Chevron 44"/>
                <wp:cNvGraphicFramePr/>
                <a:graphic xmlns:a="http://schemas.openxmlformats.org/drawingml/2006/main">
                  <a:graphicData uri="http://schemas.microsoft.com/office/word/2010/wordprocessingShape">
                    <wps:wsp>
                      <wps:cNvSpPr/>
                      <wps:spPr>
                        <a:xfrm>
                          <a:off x="0" y="0"/>
                          <a:ext cx="619125" cy="2238375"/>
                        </a:xfrm>
                        <a:prstGeom prst="chevron">
                          <a:avLst>
                            <a:gd name="adj" fmla="val 72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593488" id="Arrow: Chevron 44" o:spid="_x0000_s1026" type="#_x0000_t55" style="position:absolute;margin-left:-75.55pt;margin-top:499.45pt;width:48.75pt;height:17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" adj="5951" fillcolor="#ffc000 [3204]" strokecolor="#7f5f00 [1604]" strokeweight="1pt"/>
            </w:pict>
          </mc:Fallback>
        </mc:AlternateContent>
      </w:r>
      <w:r w:rsidR="00D3179F">
        <w:rPr>
          <w:noProof/>
        </w:rPr>
        <mc:AlternateContent>
          <mc:Choice Requires="wps">
            <w:drawing>
              <wp:anchor distT="0" distB="0" distL="114300" distR="114300" simplePos="0" relativeHeight="251666432" behindDoc="0" locked="0" layoutInCell="1" allowOverlap="1" wp14:anchorId="0A5EB1FB" wp14:editId="61D952C7">
                <wp:simplePos x="0" y="0"/>
                <wp:positionH relativeFrom="column">
                  <wp:posOffset>-340650</wp:posOffset>
                </wp:positionH>
                <wp:positionV relativeFrom="paragraph">
                  <wp:posOffset>2618740</wp:posOffset>
                </wp:positionV>
                <wp:extent cx="3365790" cy="3686175"/>
                <wp:effectExtent l="0" t="0" r="6350" b="9525"/>
                <wp:wrapNone/>
                <wp:docPr id="40" name="Text Box 40"/>
                <wp:cNvGraphicFramePr/>
                <a:graphic xmlns:a="http://schemas.openxmlformats.org/drawingml/2006/main">
                  <a:graphicData uri="http://schemas.microsoft.com/office/word/2010/wordprocessingShape">
                    <wps:wsp>
                      <wps:cNvSpPr txBox="1"/>
                      <wps:spPr>
                        <a:xfrm>
                          <a:off x="0" y="0"/>
                          <a:ext cx="3365790" cy="3686175"/>
                        </a:xfrm>
                        <a:prstGeom prst="rect">
                          <a:avLst/>
                        </a:prstGeom>
                        <a:solidFill>
                          <a:schemeClr val="lt1"/>
                        </a:solidFill>
                        <a:ln w="6350">
                          <a:noFill/>
                        </a:ln>
                      </wps:spPr>
                      <wps:txbx>
                        <w:txbxContent>
                          <w:p w14:paraId="3D3950A1" w14:textId="0B7B5AC9" w:rsidR="00D3179F" w:rsidRDefault="0070254C" w:rsidP="0070254C">
                            <w:pPr>
                              <w:pStyle w:val="BodyText"/>
                              <w:spacing w:before="23" w:line="278" w:lineRule="auto"/>
                              <w:ind w:right="64"/>
                              <w:rPr>
                                <w:sz w:val="24"/>
                                <w:szCs w:val="24"/>
                              </w:rPr>
                            </w:pPr>
                            <w:r>
                              <w:rPr>
                                <w:sz w:val="24"/>
                                <w:szCs w:val="24"/>
                              </w:rPr>
                              <w:t>On October 3</w:t>
                            </w:r>
                            <w:r w:rsidRPr="0070254C">
                              <w:rPr>
                                <w:sz w:val="24"/>
                                <w:szCs w:val="24"/>
                                <w:vertAlign w:val="superscript"/>
                              </w:rPr>
                              <w:t>rd</w:t>
                            </w:r>
                            <w:r>
                              <w:rPr>
                                <w:sz w:val="24"/>
                                <w:szCs w:val="24"/>
                              </w:rPr>
                              <w:t xml:space="preserve">, </w:t>
                            </w:r>
                            <w:r w:rsidR="005F48C8">
                              <w:rPr>
                                <w:sz w:val="24"/>
                                <w:szCs w:val="24"/>
                              </w:rPr>
                              <w:t>2020 Alabama</w:t>
                            </w:r>
                            <w:r>
                              <w:rPr>
                                <w:sz w:val="24"/>
                                <w:szCs w:val="24"/>
                              </w:rPr>
                              <w:t>/South Carolina Area meeting was held virtually and it was packed with so much information! In case you missed it here are some highlights to remember for the sorority year.</w:t>
                            </w:r>
                          </w:p>
                          <w:p w14:paraId="3F20F38C" w14:textId="35E18908" w:rsidR="005F48C8" w:rsidRDefault="005F48C8" w:rsidP="005F48C8">
                            <w:pPr>
                              <w:pStyle w:val="BodyText"/>
                              <w:numPr>
                                <w:ilvl w:val="0"/>
                                <w:numId w:val="4"/>
                              </w:numPr>
                              <w:spacing w:before="23" w:line="278" w:lineRule="auto"/>
                              <w:ind w:right="64"/>
                              <w:rPr>
                                <w:sz w:val="24"/>
                                <w:szCs w:val="24"/>
                              </w:rPr>
                            </w:pPr>
                            <w:r>
                              <w:rPr>
                                <w:sz w:val="24"/>
                                <w:szCs w:val="24"/>
                              </w:rPr>
                              <w:t>No In-Person meeting until December 31,2020</w:t>
                            </w:r>
                          </w:p>
                          <w:p w14:paraId="2852CE00" w14:textId="21013BC7" w:rsidR="005F48C8" w:rsidRDefault="005F48C8" w:rsidP="005F48C8">
                            <w:pPr>
                              <w:pStyle w:val="BodyText"/>
                              <w:numPr>
                                <w:ilvl w:val="0"/>
                                <w:numId w:val="4"/>
                              </w:numPr>
                              <w:spacing w:before="23" w:line="278" w:lineRule="auto"/>
                              <w:ind w:right="64"/>
                              <w:rPr>
                                <w:sz w:val="24"/>
                                <w:szCs w:val="24"/>
                              </w:rPr>
                            </w:pPr>
                            <w:r>
                              <w:rPr>
                                <w:sz w:val="24"/>
                                <w:szCs w:val="24"/>
                              </w:rPr>
                              <w:t>Registration for Centennial drops January 2021</w:t>
                            </w:r>
                          </w:p>
                          <w:p w14:paraId="475F1836" w14:textId="16567DE8" w:rsidR="005F48C8" w:rsidRDefault="005F48C8" w:rsidP="005F48C8">
                            <w:pPr>
                              <w:pStyle w:val="BodyText"/>
                              <w:numPr>
                                <w:ilvl w:val="0"/>
                                <w:numId w:val="4"/>
                              </w:numPr>
                              <w:spacing w:before="23" w:line="278" w:lineRule="auto"/>
                              <w:ind w:right="64"/>
                              <w:rPr>
                                <w:sz w:val="24"/>
                                <w:szCs w:val="24"/>
                              </w:rPr>
                            </w:pPr>
                            <w:r>
                              <w:rPr>
                                <w:sz w:val="24"/>
                                <w:szCs w:val="24"/>
                              </w:rPr>
                              <w:t>Chi Sigma will host Area Meeting in 2023</w:t>
                            </w:r>
                          </w:p>
                          <w:p w14:paraId="0F28D931" w14:textId="3C95719D" w:rsidR="005F48C8" w:rsidRDefault="005F48C8" w:rsidP="005F48C8">
                            <w:pPr>
                              <w:pStyle w:val="BodyText"/>
                              <w:numPr>
                                <w:ilvl w:val="0"/>
                                <w:numId w:val="4"/>
                              </w:numPr>
                              <w:spacing w:before="23" w:line="278" w:lineRule="auto"/>
                              <w:ind w:right="64"/>
                              <w:rPr>
                                <w:sz w:val="24"/>
                                <w:szCs w:val="24"/>
                              </w:rPr>
                            </w:pPr>
                            <w:r>
                              <w:rPr>
                                <w:sz w:val="24"/>
                                <w:szCs w:val="24"/>
                              </w:rPr>
                              <w:t>The organization is bi-partisan due to its 501(c) status- Please be mindful of endorsing candidates while wearing paraphernalia.</w:t>
                            </w:r>
                          </w:p>
                          <w:p w14:paraId="4C347A50" w14:textId="77777777" w:rsidR="005F48C8" w:rsidRDefault="005F48C8" w:rsidP="005F48C8">
                            <w:pPr>
                              <w:pStyle w:val="BodyText"/>
                              <w:numPr>
                                <w:ilvl w:val="0"/>
                                <w:numId w:val="4"/>
                              </w:numPr>
                              <w:spacing w:before="23" w:line="278" w:lineRule="auto"/>
                              <w:ind w:right="64"/>
                              <w:rPr>
                                <w:sz w:val="24"/>
                                <w:szCs w:val="24"/>
                              </w:rPr>
                            </w:pPr>
                          </w:p>
                          <w:p w14:paraId="5AD7042F" w14:textId="77777777" w:rsidR="00D3179F" w:rsidRDefault="00D31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A5EB1FB" id="Text Box 40" o:spid="_x0000_s1035" type="#_x0000_t202" style="position:absolute;margin-left:-26.8pt;margin-top:206.2pt;width:265pt;height:29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" fillcolor="white [3201]" stroked="f" strokeweight=".5pt">
                <v:textbox>
                  <w:txbxContent>
                    <w:p w14:paraId="3D3950A1" w14:textId="0B7B5AC9" w:rsidR="00D3179F" w:rsidRDefault="0070254C" w:rsidP="0070254C">
                      <w:pPr>
                        <w:pStyle w:val="BodyText"/>
                        <w:spacing w:before="23" w:line="278" w:lineRule="auto"/>
                        <w:ind w:right="64"/>
                        <w:rPr>
                          <w:sz w:val="24"/>
                          <w:szCs w:val="24"/>
                        </w:rPr>
                      </w:pPr>
                      <w:r>
                        <w:rPr>
                          <w:sz w:val="24"/>
                          <w:szCs w:val="24"/>
                        </w:rPr>
                        <w:t>On October 3</w:t>
                      </w:r>
                      <w:r w:rsidRPr="0070254C">
                        <w:rPr>
                          <w:sz w:val="24"/>
                          <w:szCs w:val="24"/>
                          <w:vertAlign w:val="superscript"/>
                        </w:rPr>
                        <w:t>rd</w:t>
                      </w:r>
                      <w:r>
                        <w:rPr>
                          <w:sz w:val="24"/>
                          <w:szCs w:val="24"/>
                        </w:rPr>
                        <w:t xml:space="preserve">, </w:t>
                      </w:r>
                      <w:r w:rsidR="005F48C8">
                        <w:rPr>
                          <w:sz w:val="24"/>
                          <w:szCs w:val="24"/>
                        </w:rPr>
                        <w:t>2020 Alabama</w:t>
                      </w:r>
                      <w:r>
                        <w:rPr>
                          <w:sz w:val="24"/>
                          <w:szCs w:val="24"/>
                        </w:rPr>
                        <w:t>/South Carolina Area meeting was held virtually and it was packed with so much information! In case you missed it here are some highlights to remember for the sorority year.</w:t>
                      </w:r>
                    </w:p>
                    <w:p w14:paraId="3F20F38C" w14:textId="35E18908" w:rsidR="005F48C8" w:rsidRDefault="005F48C8" w:rsidP="005F48C8">
                      <w:pPr>
                        <w:pStyle w:val="BodyText"/>
                        <w:numPr>
                          <w:ilvl w:val="0"/>
                          <w:numId w:val="4"/>
                        </w:numPr>
                        <w:spacing w:before="23" w:line="278" w:lineRule="auto"/>
                        <w:ind w:right="64"/>
                        <w:rPr>
                          <w:sz w:val="24"/>
                          <w:szCs w:val="24"/>
                        </w:rPr>
                      </w:pPr>
                      <w:r>
                        <w:rPr>
                          <w:sz w:val="24"/>
                          <w:szCs w:val="24"/>
                        </w:rPr>
                        <w:t>No In-Person meeting until December 31,2020</w:t>
                      </w:r>
                    </w:p>
                    <w:p w14:paraId="2852CE00" w14:textId="21013BC7" w:rsidR="005F48C8" w:rsidRDefault="005F48C8" w:rsidP="005F48C8">
                      <w:pPr>
                        <w:pStyle w:val="BodyText"/>
                        <w:numPr>
                          <w:ilvl w:val="0"/>
                          <w:numId w:val="4"/>
                        </w:numPr>
                        <w:spacing w:before="23" w:line="278" w:lineRule="auto"/>
                        <w:ind w:right="64"/>
                        <w:rPr>
                          <w:sz w:val="24"/>
                          <w:szCs w:val="24"/>
                        </w:rPr>
                      </w:pPr>
                      <w:r>
                        <w:rPr>
                          <w:sz w:val="24"/>
                          <w:szCs w:val="24"/>
                        </w:rPr>
                        <w:t>Registration for Centennial drops January 2021</w:t>
                      </w:r>
                    </w:p>
                    <w:p w14:paraId="475F1836" w14:textId="16567DE8" w:rsidR="005F48C8" w:rsidRDefault="005F48C8" w:rsidP="005F48C8">
                      <w:pPr>
                        <w:pStyle w:val="BodyText"/>
                        <w:numPr>
                          <w:ilvl w:val="0"/>
                          <w:numId w:val="4"/>
                        </w:numPr>
                        <w:spacing w:before="23" w:line="278" w:lineRule="auto"/>
                        <w:ind w:right="64"/>
                        <w:rPr>
                          <w:sz w:val="24"/>
                          <w:szCs w:val="24"/>
                        </w:rPr>
                      </w:pPr>
                      <w:r>
                        <w:rPr>
                          <w:sz w:val="24"/>
                          <w:szCs w:val="24"/>
                        </w:rPr>
                        <w:t>Chi Sigma will host Area Meeting in 2023</w:t>
                      </w:r>
                    </w:p>
                    <w:p w14:paraId="0F28D931" w14:textId="3C95719D" w:rsidR="005F48C8" w:rsidRDefault="005F48C8" w:rsidP="005F48C8">
                      <w:pPr>
                        <w:pStyle w:val="BodyText"/>
                        <w:numPr>
                          <w:ilvl w:val="0"/>
                          <w:numId w:val="4"/>
                        </w:numPr>
                        <w:spacing w:before="23" w:line="278" w:lineRule="auto"/>
                        <w:ind w:right="64"/>
                        <w:rPr>
                          <w:sz w:val="24"/>
                          <w:szCs w:val="24"/>
                        </w:rPr>
                      </w:pPr>
                      <w:r>
                        <w:rPr>
                          <w:sz w:val="24"/>
                          <w:szCs w:val="24"/>
                        </w:rPr>
                        <w:t>The organization is bi-partisan due to its 501(c) status- Please be mindful of endorsing candidates while wearing paraphernalia.</w:t>
                      </w:r>
                    </w:p>
                    <w:p w14:paraId="4C347A50" w14:textId="77777777" w:rsidR="005F48C8" w:rsidRDefault="005F48C8" w:rsidP="005F48C8">
                      <w:pPr>
                        <w:pStyle w:val="BodyText"/>
                        <w:numPr>
                          <w:ilvl w:val="0"/>
                          <w:numId w:val="4"/>
                        </w:numPr>
                        <w:spacing w:before="23" w:line="278" w:lineRule="auto"/>
                        <w:ind w:right="64"/>
                        <w:rPr>
                          <w:sz w:val="24"/>
                          <w:szCs w:val="24"/>
                        </w:rPr>
                      </w:pPr>
                    </w:p>
                    <w:p w14:paraId="5AD7042F" w14:textId="77777777" w:rsidR="00D3179F" w:rsidRDefault="00D3179F"/>
                  </w:txbxContent>
                </v:textbox>
              </v:shape>
            </w:pict>
          </mc:Fallback>
        </mc:AlternateContent>
      </w:r>
    </w:p>
    <w:p w14:paraId="3D00AE4B" w14:textId="3E83ABEB" w:rsidR="004453AC" w:rsidRDefault="004453AC" w:rsidP="004473C7">
      <w:pPr>
        <w:rPr>
          <w:sz w:val="2"/>
        </w:rPr>
      </w:pPr>
      <w:r w:rsidRPr="00A12E10">
        <w:rPr>
          <w:noProof/>
          <w:sz w:val="10"/>
        </w:rPr>
        <w:lastRenderedPageBreak/>
        <mc:AlternateContent>
          <mc:Choice Requires="wps">
            <w:drawing>
              <wp:anchor distT="0" distB="0" distL="114300" distR="114300" simplePos="0" relativeHeight="251703296" behindDoc="0" locked="0" layoutInCell="1" allowOverlap="1" wp14:anchorId="3CDECD4E" wp14:editId="4A76FA09">
                <wp:simplePos x="0" y="0"/>
                <wp:positionH relativeFrom="column">
                  <wp:posOffset>-153508</wp:posOffset>
                </wp:positionH>
                <wp:positionV relativeFrom="paragraph">
                  <wp:posOffset>3175</wp:posOffset>
                </wp:positionV>
                <wp:extent cx="3571875" cy="3429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571875" cy="342900"/>
                        </a:xfrm>
                        <a:prstGeom prst="rect">
                          <a:avLst/>
                        </a:prstGeom>
                        <a:noFill/>
                        <a:ln w="6350">
                          <a:noFill/>
                        </a:ln>
                      </wps:spPr>
                      <wps:txbx>
                        <w:txbxContent>
                          <w:p w14:paraId="04068D2C" w14:textId="7EFB7132" w:rsidR="00B933FD" w:rsidRPr="002E604B" w:rsidRDefault="002E604B" w:rsidP="002E604B">
                            <w:pPr>
                              <w:rPr>
                                <w:rFonts w:ascii="Engravers MT" w:hAnsi="Engravers MT"/>
                                <w:smallCaps/>
                                <w:color w:val="1F08C8"/>
                                <w:sz w:val="24"/>
                                <w:szCs w:val="24"/>
                              </w:rPr>
                            </w:pPr>
                            <w:r w:rsidRPr="002E604B">
                              <w:rPr>
                                <w:rFonts w:ascii="Engravers MT" w:hAnsi="Engravers MT"/>
                                <w:smallCaps/>
                                <w:color w:val="1F08C8"/>
                                <w:sz w:val="24"/>
                                <w:szCs w:val="24"/>
                              </w:rPr>
                              <w:t>Congratu</w:t>
                            </w:r>
                            <w:r>
                              <w:rPr>
                                <w:rFonts w:ascii="Engravers MT" w:hAnsi="Engravers MT"/>
                                <w:smallCaps/>
                                <w:color w:val="1F08C8"/>
                                <w:sz w:val="24"/>
                                <w:szCs w:val="24"/>
                              </w:rPr>
                              <w:t>l</w:t>
                            </w:r>
                            <w:r w:rsidRPr="002E604B">
                              <w:rPr>
                                <w:rFonts w:ascii="Engravers MT" w:hAnsi="Engravers MT"/>
                                <w:smallCaps/>
                                <w:color w:val="1F08C8"/>
                                <w:sz w:val="24"/>
                                <w:szCs w:val="24"/>
                              </w:rPr>
                              <w:t>ations Soror L. Samuels</w:t>
                            </w:r>
                            <w:r>
                              <w:rPr>
                                <w:rFonts w:ascii="Engravers MT" w:hAnsi="Engravers MT"/>
                                <w:smallCaps/>
                                <w:color w:val="1F08C8"/>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DECD4E" id="Text Box 73" o:spid="_x0000_s1036" type="#_x0000_t202" style="position:absolute;margin-left:-12.1pt;margin-top:.25pt;width:281.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" filled="f" stroked="f" strokeweight=".5pt">
                <v:textbox>
                  <w:txbxContent>
                    <w:p w14:paraId="04068D2C" w14:textId="7EFB7132" w:rsidR="00B933FD" w:rsidRPr="002E604B" w:rsidRDefault="002E604B" w:rsidP="002E604B">
                      <w:pPr>
                        <w:rPr>
                          <w:rFonts w:ascii="Engravers MT" w:hAnsi="Engravers MT"/>
                          <w:smallCaps/>
                          <w:color w:val="1F08C8"/>
                          <w:sz w:val="24"/>
                          <w:szCs w:val="24"/>
                        </w:rPr>
                      </w:pPr>
                      <w:r w:rsidRPr="002E604B">
                        <w:rPr>
                          <w:rFonts w:ascii="Engravers MT" w:hAnsi="Engravers MT"/>
                          <w:smallCaps/>
                          <w:color w:val="1F08C8"/>
                          <w:sz w:val="24"/>
                          <w:szCs w:val="24"/>
                        </w:rPr>
                        <w:t>Congratu</w:t>
                      </w:r>
                      <w:r>
                        <w:rPr>
                          <w:rFonts w:ascii="Engravers MT" w:hAnsi="Engravers MT"/>
                          <w:smallCaps/>
                          <w:color w:val="1F08C8"/>
                          <w:sz w:val="24"/>
                          <w:szCs w:val="24"/>
                        </w:rPr>
                        <w:t>l</w:t>
                      </w:r>
                      <w:r w:rsidRPr="002E604B">
                        <w:rPr>
                          <w:rFonts w:ascii="Engravers MT" w:hAnsi="Engravers MT"/>
                          <w:smallCaps/>
                          <w:color w:val="1F08C8"/>
                          <w:sz w:val="24"/>
                          <w:szCs w:val="24"/>
                        </w:rPr>
                        <w:t>ations Soror L. Samuels</w:t>
                      </w:r>
                      <w:r>
                        <w:rPr>
                          <w:rFonts w:ascii="Engravers MT" w:hAnsi="Engravers MT"/>
                          <w:smallCaps/>
                          <w:color w:val="1F08C8"/>
                          <w:sz w:val="24"/>
                          <w:szCs w:val="24"/>
                        </w:rPr>
                        <w:t>!</w:t>
                      </w:r>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5162F6CC" wp14:editId="5CA2CD8B">
                <wp:simplePos x="0" y="0"/>
                <wp:positionH relativeFrom="page">
                  <wp:posOffset>-777590</wp:posOffset>
                </wp:positionH>
                <wp:positionV relativeFrom="paragraph">
                  <wp:posOffset>-473233</wp:posOffset>
                </wp:positionV>
                <wp:extent cx="5960669" cy="3493271"/>
                <wp:effectExtent l="476250" t="0" r="478790" b="0"/>
                <wp:wrapNone/>
                <wp:docPr id="84" name="Parallelogram 84"/>
                <wp:cNvGraphicFramePr/>
                <a:graphic xmlns:a="http://schemas.openxmlformats.org/drawingml/2006/main">
                  <a:graphicData uri="http://schemas.microsoft.com/office/word/2010/wordprocessingShape">
                    <wps:wsp>
                      <wps:cNvSpPr/>
                      <wps:spPr>
                        <a:xfrm rot="1889543">
                          <a:off x="0" y="0"/>
                          <a:ext cx="5960669" cy="3493271"/>
                        </a:xfrm>
                        <a:prstGeom prst="parallelogram">
                          <a:avLst>
                            <a:gd name="adj" fmla="val 164469"/>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1AEBE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4" o:spid="_x0000_s1026" type="#_x0000_t7" style="position:absolute;margin-left:-61.25pt;margin-top:-37.25pt;width:469.35pt;height:275.05pt;rotation:2063885fd;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" adj="20820" fillcolor="#1f08c8" stroked="f" strokeweight="1pt">
                <w10:wrap anchorx="page"/>
              </v:shape>
            </w:pict>
          </mc:Fallback>
        </mc:AlternateContent>
      </w:r>
      <w:r>
        <w:rPr>
          <w:noProof/>
        </w:rPr>
        <mc:AlternateContent>
          <mc:Choice Requires="wps">
            <w:drawing>
              <wp:anchor distT="0" distB="0" distL="114300" distR="114300" simplePos="0" relativeHeight="251658239" behindDoc="0" locked="0" layoutInCell="1" allowOverlap="1" wp14:anchorId="6CB43ABD" wp14:editId="593E5E6B">
                <wp:simplePos x="0" y="0"/>
                <wp:positionH relativeFrom="page">
                  <wp:posOffset>-955922</wp:posOffset>
                </wp:positionH>
                <wp:positionV relativeFrom="paragraph">
                  <wp:posOffset>-620046</wp:posOffset>
                </wp:positionV>
                <wp:extent cx="5917115" cy="3475637"/>
                <wp:effectExtent l="476250" t="0" r="483870" b="0"/>
                <wp:wrapNone/>
                <wp:docPr id="147" name="Parallelogram 147"/>
                <wp:cNvGraphicFramePr/>
                <a:graphic xmlns:a="http://schemas.openxmlformats.org/drawingml/2006/main">
                  <a:graphicData uri="http://schemas.microsoft.com/office/word/2010/wordprocessingShape">
                    <wps:wsp>
                      <wps:cNvSpPr/>
                      <wps:spPr>
                        <a:xfrm rot="1889543">
                          <a:off x="0" y="0"/>
                          <a:ext cx="5917115" cy="3475637"/>
                        </a:xfrm>
                        <a:prstGeom prst="parallelogram">
                          <a:avLst>
                            <a:gd name="adj" fmla="val 164469"/>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56F5D4" id="Parallelogram 147" o:spid="_x0000_s1026" type="#_x0000_t7" style="position:absolute;margin-left:-75.25pt;margin-top:-48.8pt;width:465.9pt;height:273.65pt;rotation:2063885fd;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" adj="20867" fillcolor="#1f08c8" stroked="f" strokeweight="1pt">
                <w10:wrap anchorx="page"/>
              </v:shape>
            </w:pict>
          </mc:Fallback>
        </mc:AlternateContent>
      </w:r>
      <w:r w:rsidR="00B462D9">
        <w:rPr>
          <w:noProof/>
        </w:rPr>
        <mc:AlternateContent>
          <mc:Choice Requires="wps">
            <w:drawing>
              <wp:anchor distT="0" distB="0" distL="114300" distR="114300" simplePos="0" relativeHeight="251688960" behindDoc="0" locked="0" layoutInCell="1" allowOverlap="1" wp14:anchorId="48B90F27" wp14:editId="7E8734AA">
                <wp:simplePos x="0" y="0"/>
                <wp:positionH relativeFrom="margin">
                  <wp:posOffset>3840480</wp:posOffset>
                </wp:positionH>
                <wp:positionV relativeFrom="paragraph">
                  <wp:posOffset>1795780</wp:posOffset>
                </wp:positionV>
                <wp:extent cx="2732405" cy="2667635"/>
                <wp:effectExtent l="0" t="0" r="0" b="0"/>
                <wp:wrapNone/>
                <wp:docPr id="103" name="Oval 103"/>
                <wp:cNvGraphicFramePr/>
                <a:graphic xmlns:a="http://schemas.openxmlformats.org/drawingml/2006/main">
                  <a:graphicData uri="http://schemas.microsoft.com/office/word/2010/wordprocessingShape">
                    <wps:wsp>
                      <wps:cNvSpPr/>
                      <wps:spPr>
                        <a:xfrm flipH="1">
                          <a:off x="0" y="0"/>
                          <a:ext cx="2732405" cy="26676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622D82A" id="Oval 103" o:spid="_x0000_s1026" style="position:absolute;margin-left:302.4pt;margin-top:141.4pt;width:215.15pt;height:210.05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" fillcolor="#ffc000 [3204]" stroked="f" strokeweight="1pt">
                <v:stroke joinstyle="miter"/>
                <w10:wrap anchorx="margin"/>
              </v:oval>
            </w:pict>
          </mc:Fallback>
        </mc:AlternateContent>
      </w:r>
      <w:r w:rsidR="00B462D9">
        <w:rPr>
          <w:noProof/>
        </w:rPr>
        <mc:AlternateContent>
          <mc:Choice Requires="wps">
            <w:drawing>
              <wp:anchor distT="0" distB="0" distL="114300" distR="114300" simplePos="0" relativeHeight="251715584" behindDoc="0" locked="0" layoutInCell="1" allowOverlap="1" wp14:anchorId="23FC545F" wp14:editId="223D88AB">
                <wp:simplePos x="0" y="0"/>
                <wp:positionH relativeFrom="column">
                  <wp:posOffset>3594646</wp:posOffset>
                </wp:positionH>
                <wp:positionV relativeFrom="paragraph">
                  <wp:posOffset>4649485</wp:posOffset>
                </wp:positionV>
                <wp:extent cx="3365790" cy="3686175"/>
                <wp:effectExtent l="0" t="0" r="6350" b="9525"/>
                <wp:wrapNone/>
                <wp:docPr id="83" name="Text Box 83"/>
                <wp:cNvGraphicFramePr/>
                <a:graphic xmlns:a="http://schemas.openxmlformats.org/drawingml/2006/main">
                  <a:graphicData uri="http://schemas.microsoft.com/office/word/2010/wordprocessingShape">
                    <wps:wsp>
                      <wps:cNvSpPr txBox="1"/>
                      <wps:spPr>
                        <a:xfrm>
                          <a:off x="0" y="0"/>
                          <a:ext cx="3365790" cy="3686175"/>
                        </a:xfrm>
                        <a:prstGeom prst="rect">
                          <a:avLst/>
                        </a:prstGeom>
                        <a:solidFill>
                          <a:schemeClr val="lt1"/>
                        </a:solidFill>
                        <a:ln w="6350">
                          <a:noFill/>
                        </a:ln>
                      </wps:spPr>
                      <wps:txbx>
                        <w:txbxContent>
                          <w:p w14:paraId="01D1B630" w14:textId="4974C0A1" w:rsidR="00B462D9" w:rsidRDefault="00785230" w:rsidP="00B462D9">
                            <w:pPr>
                              <w:pStyle w:val="BodyText"/>
                              <w:spacing w:before="23" w:line="278" w:lineRule="auto"/>
                              <w:ind w:left="0" w:right="64"/>
                              <w:rPr>
                                <w:sz w:val="24"/>
                                <w:szCs w:val="24"/>
                              </w:rPr>
                            </w:pPr>
                            <w:r>
                              <w:rPr>
                                <w:sz w:val="24"/>
                                <w:szCs w:val="24"/>
                              </w:rPr>
                              <w:t xml:space="preserve"> </w:t>
                            </w:r>
                            <w:r w:rsidR="00CC79C7">
                              <w:rPr>
                                <w:sz w:val="24"/>
                                <w:szCs w:val="24"/>
                              </w:rPr>
                              <w:t xml:space="preserve">As you all know we are well into voter registration season and Sigma Gamma Rho Sorority Inc are taking part in this campaign. The Southeastern Region has been asked to register 250 new voters with a national goal of 1000. However, our regional goal is 400. We are asking all Sorors to participate by utilizing this link </w:t>
                            </w:r>
                            <w:hyperlink r:id="rId21" w:history="1">
                              <w:r w:rsidR="00CC79C7" w:rsidRPr="00DC0DE2">
                                <w:rPr>
                                  <w:rStyle w:val="Hyperlink"/>
                                  <w:sz w:val="24"/>
                                  <w:szCs w:val="24"/>
                                </w:rPr>
                                <w:t>https://www.weallvote.org/sgrho/</w:t>
                              </w:r>
                            </w:hyperlink>
                            <w:r w:rsidR="00CC79C7">
                              <w:rPr>
                                <w:sz w:val="24"/>
                                <w:szCs w:val="24"/>
                              </w:rPr>
                              <w:t>. Let’s do our part to increase voter registration and participation.</w:t>
                            </w:r>
                          </w:p>
                          <w:p w14:paraId="44EF2770" w14:textId="25C8C2AA" w:rsidR="00CC79C7" w:rsidRDefault="00CC79C7" w:rsidP="00B462D9">
                            <w:pPr>
                              <w:pStyle w:val="BodyText"/>
                              <w:spacing w:before="23" w:line="278" w:lineRule="auto"/>
                              <w:ind w:left="0" w:right="64"/>
                              <w:rPr>
                                <w:sz w:val="24"/>
                                <w:szCs w:val="24"/>
                              </w:rPr>
                            </w:pPr>
                          </w:p>
                          <w:p w14:paraId="21E0B878" w14:textId="45119CB9" w:rsidR="00CC79C7" w:rsidRDefault="00CC79C7" w:rsidP="00B462D9">
                            <w:pPr>
                              <w:pStyle w:val="BodyText"/>
                              <w:spacing w:before="23" w:line="278" w:lineRule="auto"/>
                              <w:ind w:left="0" w:right="64"/>
                              <w:rPr>
                                <w:sz w:val="24"/>
                                <w:szCs w:val="24"/>
                              </w:rPr>
                            </w:pPr>
                          </w:p>
                          <w:p w14:paraId="4FB649D6" w14:textId="77777777" w:rsidR="00CC79C7" w:rsidRDefault="00CC79C7" w:rsidP="00B462D9">
                            <w:pPr>
                              <w:pStyle w:val="BodyText"/>
                              <w:spacing w:before="23" w:line="278" w:lineRule="auto"/>
                              <w:ind w:left="0" w:right="64"/>
                              <w:rPr>
                                <w:sz w:val="24"/>
                                <w:szCs w:val="24"/>
                              </w:rPr>
                            </w:pPr>
                          </w:p>
                          <w:p w14:paraId="241188F9" w14:textId="7D606874" w:rsidR="007B7A98" w:rsidRDefault="007B7A98" w:rsidP="00B462D9">
                            <w:pPr>
                              <w:pStyle w:val="BodyText"/>
                              <w:spacing w:before="23" w:line="278" w:lineRule="auto"/>
                              <w:ind w:left="0" w:right="64"/>
                            </w:pPr>
                            <w:r>
                              <w:rPr>
                                <w:sz w:val="24"/>
                                <w:szCs w:val="24"/>
                              </w:rPr>
                              <w:t>Register to vote here:</w:t>
                            </w:r>
                            <w:r w:rsidRPr="007B7A98">
                              <w:t xml:space="preserve"> </w:t>
                            </w:r>
                            <w:hyperlink r:id="rId22" w:history="1">
                              <w:r>
                                <w:rPr>
                                  <w:rStyle w:val="Hyperlink"/>
                                </w:rPr>
                                <w:t>https://www.sos.alabama.gov/alabama-votes/voter/register-to-vote</w:t>
                              </w:r>
                            </w:hyperlink>
                          </w:p>
                          <w:p w14:paraId="76942E29" w14:textId="06A93108" w:rsidR="007B7A98" w:rsidRPr="007B7A98" w:rsidRDefault="007B7A98" w:rsidP="00B462D9">
                            <w:pPr>
                              <w:pStyle w:val="BodyText"/>
                              <w:spacing w:before="23" w:line="278" w:lineRule="auto"/>
                              <w:ind w:left="0" w:right="64"/>
                              <w:rPr>
                                <w:sz w:val="24"/>
                                <w:szCs w:val="24"/>
                              </w:rPr>
                            </w:pPr>
                            <w:r w:rsidRPr="007B7A98">
                              <w:rPr>
                                <w:sz w:val="24"/>
                                <w:szCs w:val="24"/>
                              </w:rPr>
                              <w:t>Ma</w:t>
                            </w:r>
                            <w:r w:rsidR="00B918E5">
                              <w:rPr>
                                <w:sz w:val="24"/>
                                <w:szCs w:val="24"/>
                              </w:rPr>
                              <w:t>il</w:t>
                            </w:r>
                            <w:r w:rsidRPr="007B7A98">
                              <w:rPr>
                                <w:sz w:val="24"/>
                                <w:szCs w:val="24"/>
                              </w:rPr>
                              <w:t xml:space="preserve"> In Voting:</w:t>
                            </w:r>
                            <w:r>
                              <w:rPr>
                                <w:sz w:val="24"/>
                                <w:szCs w:val="24"/>
                              </w:rPr>
                              <w:t xml:space="preserve"> </w:t>
                            </w:r>
                            <w:hyperlink r:id="rId23" w:history="1">
                              <w:r>
                                <w:rPr>
                                  <w:rStyle w:val="Hyperlink"/>
                                </w:rPr>
                                <w:t>https://www.sos.alabama.gov/alabama-votes/voter/absentee-voting</w:t>
                              </w:r>
                            </w:hyperlink>
                          </w:p>
                          <w:p w14:paraId="6546F50D" w14:textId="77777777" w:rsidR="00B462D9" w:rsidRDefault="00B462D9" w:rsidP="00B462D9">
                            <w:pPr>
                              <w:pStyle w:val="BodyText"/>
                              <w:spacing w:before="23" w:line="278" w:lineRule="auto"/>
                              <w:ind w:left="0" w:right="64"/>
                              <w:rPr>
                                <w:sz w:val="24"/>
                                <w:szCs w:val="24"/>
                              </w:rPr>
                            </w:pPr>
                          </w:p>
                          <w:p w14:paraId="6E33D49B" w14:textId="77777777" w:rsidR="00B462D9" w:rsidRDefault="00B462D9" w:rsidP="00B462D9">
                            <w:pPr>
                              <w:pStyle w:val="BodyText"/>
                              <w:spacing w:before="23" w:line="278" w:lineRule="auto"/>
                              <w:ind w:left="0" w:right="64"/>
                              <w:rPr>
                                <w:sz w:val="24"/>
                                <w:szCs w:val="24"/>
                              </w:rPr>
                            </w:pPr>
                          </w:p>
                          <w:p w14:paraId="557029D4" w14:textId="77777777" w:rsidR="00B462D9" w:rsidRDefault="00B462D9" w:rsidP="00B462D9">
                            <w:pPr>
                              <w:pStyle w:val="BodyText"/>
                              <w:spacing w:before="23" w:line="278" w:lineRule="auto"/>
                              <w:ind w:left="0" w:right="64"/>
                              <w:rPr>
                                <w:sz w:val="24"/>
                                <w:szCs w:val="24"/>
                              </w:rPr>
                            </w:pPr>
                            <w:r>
                              <w:rPr>
                                <w:sz w:val="24"/>
                                <w:szCs w:val="24"/>
                              </w:rPr>
                              <w:t xml:space="preserve"> </w:t>
                            </w:r>
                          </w:p>
                          <w:p w14:paraId="4B019D08" w14:textId="77777777" w:rsidR="00B462D9" w:rsidRDefault="00B462D9" w:rsidP="00B462D9">
                            <w:pPr>
                              <w:pStyle w:val="BodyText"/>
                              <w:spacing w:before="23" w:line="278" w:lineRule="auto"/>
                              <w:ind w:left="0" w:right="64"/>
                              <w:rPr>
                                <w:sz w:val="24"/>
                                <w:szCs w:val="24"/>
                              </w:rPr>
                            </w:pPr>
                          </w:p>
                          <w:p w14:paraId="17F20EC8" w14:textId="77777777" w:rsidR="00B462D9" w:rsidRDefault="00B462D9" w:rsidP="00B462D9"/>
                          <w:p w14:paraId="3C2DBE16" w14:textId="77777777" w:rsidR="00B462D9" w:rsidRDefault="00B462D9" w:rsidP="00B462D9">
                            <w:pPr>
                              <w:pStyle w:val="BodyText"/>
                              <w:spacing w:before="23" w:line="278" w:lineRule="auto"/>
                              <w:ind w:left="0" w:right="64"/>
                              <w:jc w:val="center"/>
                              <w:rPr>
                                <w:sz w:val="24"/>
                                <w:szCs w:val="24"/>
                              </w:rPr>
                            </w:pPr>
                          </w:p>
                          <w:p w14:paraId="41E22B02" w14:textId="77777777" w:rsidR="00B462D9" w:rsidRDefault="00B462D9" w:rsidP="00B462D9"/>
                          <w:p w14:paraId="1C98BD7A" w14:textId="77777777" w:rsidR="00B462D9" w:rsidRDefault="00B462D9" w:rsidP="00B46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3FC545F" id="Text Box 83" o:spid="_x0000_s1037" type="#_x0000_t202" style="position:absolute;margin-left:283.05pt;margin-top:366.1pt;width:265pt;height:290.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" fillcolor="white [3201]" stroked="f" strokeweight=".5pt">
                <v:textbox>
                  <w:txbxContent>
                    <w:p w14:paraId="01D1B630" w14:textId="4974C0A1" w:rsidR="00B462D9" w:rsidRDefault="00785230" w:rsidP="00B462D9">
                      <w:pPr>
                        <w:pStyle w:val="BodyText"/>
                        <w:spacing w:before="23" w:line="278" w:lineRule="auto"/>
                        <w:ind w:left="0" w:right="64"/>
                        <w:rPr>
                          <w:sz w:val="24"/>
                          <w:szCs w:val="24"/>
                        </w:rPr>
                      </w:pPr>
                      <w:r>
                        <w:rPr>
                          <w:sz w:val="24"/>
                          <w:szCs w:val="24"/>
                        </w:rPr>
                        <w:t xml:space="preserve"> </w:t>
                      </w:r>
                      <w:r w:rsidR="00CC79C7">
                        <w:rPr>
                          <w:sz w:val="24"/>
                          <w:szCs w:val="24"/>
                        </w:rPr>
                        <w:t xml:space="preserve">As you all know we are well into voter registration season and Sigma Gamma Rho Sorority Inc are taking part in this campaign. The Southeastern Region has been asked to register 250 new voters with a national goal of 1000. However, our regional goal is 400. We are asking all Sorors to participate by utilizing this link </w:t>
                      </w:r>
                      <w:hyperlink r:id="rId24" w:history="1">
                        <w:r w:rsidR="00CC79C7" w:rsidRPr="00DC0DE2">
                          <w:rPr>
                            <w:rStyle w:val="Hyperlink"/>
                            <w:sz w:val="24"/>
                            <w:szCs w:val="24"/>
                          </w:rPr>
                          <w:t>https://www.weallvote.org/sgrho/</w:t>
                        </w:r>
                      </w:hyperlink>
                      <w:r w:rsidR="00CC79C7">
                        <w:rPr>
                          <w:sz w:val="24"/>
                          <w:szCs w:val="24"/>
                        </w:rPr>
                        <w:t xml:space="preserve">. </w:t>
                      </w:r>
                      <w:proofErr w:type="gramStart"/>
                      <w:r w:rsidR="00CC79C7">
                        <w:rPr>
                          <w:sz w:val="24"/>
                          <w:szCs w:val="24"/>
                        </w:rPr>
                        <w:t>Let’s</w:t>
                      </w:r>
                      <w:proofErr w:type="gramEnd"/>
                      <w:r w:rsidR="00CC79C7">
                        <w:rPr>
                          <w:sz w:val="24"/>
                          <w:szCs w:val="24"/>
                        </w:rPr>
                        <w:t xml:space="preserve"> do our part to increase voter registration and participation.</w:t>
                      </w:r>
                    </w:p>
                    <w:p w14:paraId="44EF2770" w14:textId="25C8C2AA" w:rsidR="00CC79C7" w:rsidRDefault="00CC79C7" w:rsidP="00B462D9">
                      <w:pPr>
                        <w:pStyle w:val="BodyText"/>
                        <w:spacing w:before="23" w:line="278" w:lineRule="auto"/>
                        <w:ind w:left="0" w:right="64"/>
                        <w:rPr>
                          <w:sz w:val="24"/>
                          <w:szCs w:val="24"/>
                        </w:rPr>
                      </w:pPr>
                    </w:p>
                    <w:p w14:paraId="21E0B878" w14:textId="45119CB9" w:rsidR="00CC79C7" w:rsidRDefault="00CC79C7" w:rsidP="00B462D9">
                      <w:pPr>
                        <w:pStyle w:val="BodyText"/>
                        <w:spacing w:before="23" w:line="278" w:lineRule="auto"/>
                        <w:ind w:left="0" w:right="64"/>
                        <w:rPr>
                          <w:sz w:val="24"/>
                          <w:szCs w:val="24"/>
                        </w:rPr>
                      </w:pPr>
                    </w:p>
                    <w:p w14:paraId="4FB649D6" w14:textId="77777777" w:rsidR="00CC79C7" w:rsidRDefault="00CC79C7" w:rsidP="00B462D9">
                      <w:pPr>
                        <w:pStyle w:val="BodyText"/>
                        <w:spacing w:before="23" w:line="278" w:lineRule="auto"/>
                        <w:ind w:left="0" w:right="64"/>
                        <w:rPr>
                          <w:sz w:val="24"/>
                          <w:szCs w:val="24"/>
                        </w:rPr>
                      </w:pPr>
                    </w:p>
                    <w:p w14:paraId="241188F9" w14:textId="7D606874" w:rsidR="007B7A98" w:rsidRDefault="007B7A98" w:rsidP="00B462D9">
                      <w:pPr>
                        <w:pStyle w:val="BodyText"/>
                        <w:spacing w:before="23" w:line="278" w:lineRule="auto"/>
                        <w:ind w:left="0" w:right="64"/>
                      </w:pPr>
                      <w:r>
                        <w:rPr>
                          <w:sz w:val="24"/>
                          <w:szCs w:val="24"/>
                        </w:rPr>
                        <w:t>Register to vote here:</w:t>
                      </w:r>
                      <w:r w:rsidRPr="007B7A98">
                        <w:t xml:space="preserve"> </w:t>
                      </w:r>
                      <w:hyperlink r:id="rId25" w:history="1">
                        <w:r>
                          <w:rPr>
                            <w:rStyle w:val="Hyperlink"/>
                          </w:rPr>
                          <w:t>https://www.sos.alabama.gov/alabama-votes/voter/register-to-vote</w:t>
                        </w:r>
                      </w:hyperlink>
                    </w:p>
                    <w:p w14:paraId="76942E29" w14:textId="06A93108" w:rsidR="007B7A98" w:rsidRPr="007B7A98" w:rsidRDefault="007B7A98" w:rsidP="00B462D9">
                      <w:pPr>
                        <w:pStyle w:val="BodyText"/>
                        <w:spacing w:before="23" w:line="278" w:lineRule="auto"/>
                        <w:ind w:left="0" w:right="64"/>
                        <w:rPr>
                          <w:sz w:val="24"/>
                          <w:szCs w:val="24"/>
                        </w:rPr>
                      </w:pPr>
                      <w:r w:rsidRPr="007B7A98">
                        <w:rPr>
                          <w:sz w:val="24"/>
                          <w:szCs w:val="24"/>
                        </w:rPr>
                        <w:t>Ma</w:t>
                      </w:r>
                      <w:r w:rsidR="00B918E5">
                        <w:rPr>
                          <w:sz w:val="24"/>
                          <w:szCs w:val="24"/>
                        </w:rPr>
                        <w:t>il</w:t>
                      </w:r>
                      <w:r w:rsidRPr="007B7A98">
                        <w:rPr>
                          <w:sz w:val="24"/>
                          <w:szCs w:val="24"/>
                        </w:rPr>
                        <w:t xml:space="preserve"> In Voting:</w:t>
                      </w:r>
                      <w:r>
                        <w:rPr>
                          <w:sz w:val="24"/>
                          <w:szCs w:val="24"/>
                        </w:rPr>
                        <w:t xml:space="preserve"> </w:t>
                      </w:r>
                      <w:hyperlink r:id="rId26" w:history="1">
                        <w:r>
                          <w:rPr>
                            <w:rStyle w:val="Hyperlink"/>
                          </w:rPr>
                          <w:t>https://www.sos.alabama.gov/alabama-votes/voter/absentee-voting</w:t>
                        </w:r>
                      </w:hyperlink>
                    </w:p>
                    <w:p w14:paraId="6546F50D" w14:textId="77777777" w:rsidR="00B462D9" w:rsidRDefault="00B462D9" w:rsidP="00B462D9">
                      <w:pPr>
                        <w:pStyle w:val="BodyText"/>
                        <w:spacing w:before="23" w:line="278" w:lineRule="auto"/>
                        <w:ind w:left="0" w:right="64"/>
                        <w:rPr>
                          <w:sz w:val="24"/>
                          <w:szCs w:val="24"/>
                        </w:rPr>
                      </w:pPr>
                    </w:p>
                    <w:p w14:paraId="6E33D49B" w14:textId="77777777" w:rsidR="00B462D9" w:rsidRDefault="00B462D9" w:rsidP="00B462D9">
                      <w:pPr>
                        <w:pStyle w:val="BodyText"/>
                        <w:spacing w:before="23" w:line="278" w:lineRule="auto"/>
                        <w:ind w:left="0" w:right="64"/>
                        <w:rPr>
                          <w:sz w:val="24"/>
                          <w:szCs w:val="24"/>
                        </w:rPr>
                      </w:pPr>
                    </w:p>
                    <w:p w14:paraId="557029D4" w14:textId="77777777" w:rsidR="00B462D9" w:rsidRDefault="00B462D9" w:rsidP="00B462D9">
                      <w:pPr>
                        <w:pStyle w:val="BodyText"/>
                        <w:spacing w:before="23" w:line="278" w:lineRule="auto"/>
                        <w:ind w:left="0" w:right="64"/>
                        <w:rPr>
                          <w:sz w:val="24"/>
                          <w:szCs w:val="24"/>
                        </w:rPr>
                      </w:pPr>
                      <w:r>
                        <w:rPr>
                          <w:sz w:val="24"/>
                          <w:szCs w:val="24"/>
                        </w:rPr>
                        <w:t xml:space="preserve"> </w:t>
                      </w:r>
                    </w:p>
                    <w:p w14:paraId="4B019D08" w14:textId="77777777" w:rsidR="00B462D9" w:rsidRDefault="00B462D9" w:rsidP="00B462D9">
                      <w:pPr>
                        <w:pStyle w:val="BodyText"/>
                        <w:spacing w:before="23" w:line="278" w:lineRule="auto"/>
                        <w:ind w:left="0" w:right="64"/>
                        <w:rPr>
                          <w:sz w:val="24"/>
                          <w:szCs w:val="24"/>
                        </w:rPr>
                      </w:pPr>
                    </w:p>
                    <w:p w14:paraId="17F20EC8" w14:textId="77777777" w:rsidR="00B462D9" w:rsidRDefault="00B462D9" w:rsidP="00B462D9"/>
                    <w:p w14:paraId="3C2DBE16" w14:textId="77777777" w:rsidR="00B462D9" w:rsidRDefault="00B462D9" w:rsidP="00B462D9">
                      <w:pPr>
                        <w:pStyle w:val="BodyText"/>
                        <w:spacing w:before="23" w:line="278" w:lineRule="auto"/>
                        <w:ind w:left="0" w:right="64"/>
                        <w:jc w:val="center"/>
                        <w:rPr>
                          <w:sz w:val="24"/>
                          <w:szCs w:val="24"/>
                        </w:rPr>
                      </w:pPr>
                    </w:p>
                    <w:p w14:paraId="41E22B02" w14:textId="77777777" w:rsidR="00B462D9" w:rsidRDefault="00B462D9" w:rsidP="00B462D9"/>
                    <w:p w14:paraId="1C98BD7A" w14:textId="77777777" w:rsidR="00B462D9" w:rsidRDefault="00B462D9" w:rsidP="00B462D9"/>
                  </w:txbxContent>
                </v:textbox>
              </v:shape>
            </w:pict>
          </mc:Fallback>
        </mc:AlternateContent>
      </w:r>
      <w:r w:rsidR="00B462D9">
        <w:rPr>
          <w:noProof/>
        </w:rPr>
        <mc:AlternateContent>
          <mc:Choice Requires="wps">
            <w:drawing>
              <wp:anchor distT="0" distB="0" distL="114300" distR="114300" simplePos="0" relativeHeight="251691008" behindDoc="0" locked="0" layoutInCell="1" allowOverlap="1" wp14:anchorId="2DB0DEE4" wp14:editId="75639157">
                <wp:simplePos x="0" y="0"/>
                <wp:positionH relativeFrom="column">
                  <wp:posOffset>3988258</wp:posOffset>
                </wp:positionH>
                <wp:positionV relativeFrom="paragraph">
                  <wp:posOffset>1944754</wp:posOffset>
                </wp:positionV>
                <wp:extent cx="2456121" cy="2378695"/>
                <wp:effectExtent l="0" t="0" r="1905" b="3175"/>
                <wp:wrapNone/>
                <wp:docPr id="104" name="Oval 104" descr="A college professional, a student and parents discussing college."/>
                <wp:cNvGraphicFramePr/>
                <a:graphic xmlns:a="http://schemas.openxmlformats.org/drawingml/2006/main">
                  <a:graphicData uri="http://schemas.microsoft.com/office/word/2010/wordprocessingShape">
                    <wps:wsp>
                      <wps:cNvSpPr/>
                      <wps:spPr>
                        <a:xfrm>
                          <a:off x="0" y="0"/>
                          <a:ext cx="2456121" cy="2378695"/>
                        </a:xfrm>
                        <a:prstGeom prst="ellipse">
                          <a:avLst/>
                        </a:prstGeom>
                        <a:blipFill dpi="0" rotWithShape="1">
                          <a:blip r:embed="rId2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81F7FA6" id="Oval 104" o:spid="_x0000_s1026" alt="A college professional, a student and parents discussing college." style="position:absolute;margin-left:314.05pt;margin-top:153.15pt;width:193.4pt;height:18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" stroked="f" strokeweight="1pt">
                <v:fill r:id="rId28" o:title="A college professional, a student and parents discussing college" recolor="t" rotate="t" type="frame"/>
                <v:stroke joinstyle="miter"/>
              </v:oval>
            </w:pict>
          </mc:Fallback>
        </mc:AlternateContent>
      </w:r>
      <w:r w:rsidR="00B933FD">
        <w:rPr>
          <w:noProof/>
        </w:rPr>
        <mc:AlternateContent>
          <mc:Choice Requires="wps">
            <w:drawing>
              <wp:anchor distT="0" distB="0" distL="114300" distR="114300" simplePos="0" relativeHeight="251701248" behindDoc="0" locked="0" layoutInCell="1" allowOverlap="1" wp14:anchorId="52A44467" wp14:editId="0807C30C">
                <wp:simplePos x="0" y="0"/>
                <wp:positionH relativeFrom="page">
                  <wp:align>left</wp:align>
                </wp:positionH>
                <wp:positionV relativeFrom="paragraph">
                  <wp:posOffset>-720518</wp:posOffset>
                </wp:positionV>
                <wp:extent cx="3735164" cy="1886294"/>
                <wp:effectExtent l="228600" t="0" r="227330" b="0"/>
                <wp:wrapNone/>
                <wp:docPr id="69" name="Parallelogram 69"/>
                <wp:cNvGraphicFramePr/>
                <a:graphic xmlns:a="http://schemas.openxmlformats.org/drawingml/2006/main">
                  <a:graphicData uri="http://schemas.microsoft.com/office/word/2010/wordprocessingShape">
                    <wps:wsp>
                      <wps:cNvSpPr/>
                      <wps:spPr>
                        <a:xfrm rot="12694882">
                          <a:off x="0" y="0"/>
                          <a:ext cx="3735164" cy="1886294"/>
                        </a:xfrm>
                        <a:prstGeom prst="parallelogram">
                          <a:avLst>
                            <a:gd name="adj" fmla="val 16446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6320B5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9" o:spid="_x0000_s1026" type="#_x0000_t7" style="position:absolute;margin-left:0;margin-top:-56.75pt;width:294.1pt;height:148.55pt;rotation:-9726764fd;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" adj="17941" fillcolor="#ffc000" stroked="f" strokeweight="1pt">
                <w10:wrap anchorx="page"/>
              </v:shape>
            </w:pict>
          </mc:Fallback>
        </mc:AlternateContent>
      </w:r>
    </w:p>
    <w:p w14:paraId="5E2B5926" w14:textId="77777777" w:rsidR="004453AC" w:rsidRPr="004453AC" w:rsidRDefault="004453AC" w:rsidP="004453AC">
      <w:pPr>
        <w:rPr>
          <w:sz w:val="2"/>
        </w:rPr>
      </w:pPr>
    </w:p>
    <w:p w14:paraId="4007E1D8" w14:textId="77777777" w:rsidR="004453AC" w:rsidRPr="004453AC" w:rsidRDefault="004453AC" w:rsidP="004453AC">
      <w:pPr>
        <w:rPr>
          <w:sz w:val="2"/>
        </w:rPr>
      </w:pPr>
    </w:p>
    <w:p w14:paraId="096FE98C" w14:textId="77777777" w:rsidR="004453AC" w:rsidRPr="004453AC" w:rsidRDefault="004453AC" w:rsidP="004453AC">
      <w:pPr>
        <w:rPr>
          <w:sz w:val="2"/>
        </w:rPr>
      </w:pPr>
    </w:p>
    <w:p w14:paraId="255F5DAD" w14:textId="77777777" w:rsidR="004453AC" w:rsidRPr="004453AC" w:rsidRDefault="004453AC" w:rsidP="004453AC">
      <w:pPr>
        <w:rPr>
          <w:sz w:val="2"/>
        </w:rPr>
      </w:pPr>
    </w:p>
    <w:p w14:paraId="56998A11" w14:textId="77777777" w:rsidR="004453AC" w:rsidRPr="004453AC" w:rsidRDefault="004453AC" w:rsidP="004453AC">
      <w:pPr>
        <w:rPr>
          <w:sz w:val="2"/>
        </w:rPr>
      </w:pPr>
    </w:p>
    <w:p w14:paraId="5B528E4F" w14:textId="77777777" w:rsidR="004453AC" w:rsidRPr="004453AC" w:rsidRDefault="004453AC" w:rsidP="004453AC">
      <w:pPr>
        <w:rPr>
          <w:sz w:val="2"/>
        </w:rPr>
      </w:pPr>
    </w:p>
    <w:p w14:paraId="092A4844" w14:textId="77777777" w:rsidR="004453AC" w:rsidRPr="004453AC" w:rsidRDefault="004453AC" w:rsidP="004453AC">
      <w:pPr>
        <w:rPr>
          <w:sz w:val="2"/>
        </w:rPr>
      </w:pPr>
    </w:p>
    <w:p w14:paraId="36230AD5" w14:textId="77777777" w:rsidR="004453AC" w:rsidRPr="004453AC" w:rsidRDefault="004453AC" w:rsidP="004453AC">
      <w:pPr>
        <w:rPr>
          <w:sz w:val="2"/>
        </w:rPr>
      </w:pPr>
    </w:p>
    <w:p w14:paraId="796354B5" w14:textId="77777777" w:rsidR="004453AC" w:rsidRPr="004453AC" w:rsidRDefault="004453AC" w:rsidP="004453AC">
      <w:pPr>
        <w:rPr>
          <w:sz w:val="2"/>
        </w:rPr>
      </w:pPr>
    </w:p>
    <w:p w14:paraId="72B5A0F5" w14:textId="77777777" w:rsidR="004453AC" w:rsidRPr="004453AC" w:rsidRDefault="004453AC" w:rsidP="004453AC">
      <w:pPr>
        <w:rPr>
          <w:sz w:val="2"/>
        </w:rPr>
      </w:pPr>
    </w:p>
    <w:p w14:paraId="3CECC4ED" w14:textId="77777777" w:rsidR="004453AC" w:rsidRPr="004453AC" w:rsidRDefault="004453AC" w:rsidP="004453AC">
      <w:pPr>
        <w:rPr>
          <w:sz w:val="2"/>
        </w:rPr>
      </w:pPr>
    </w:p>
    <w:p w14:paraId="624B7D8E" w14:textId="77777777" w:rsidR="004453AC" w:rsidRPr="004453AC" w:rsidRDefault="004453AC" w:rsidP="004453AC">
      <w:pPr>
        <w:rPr>
          <w:sz w:val="2"/>
        </w:rPr>
      </w:pPr>
    </w:p>
    <w:p w14:paraId="051C990A" w14:textId="77777777" w:rsidR="004453AC" w:rsidRPr="004453AC" w:rsidRDefault="004453AC" w:rsidP="004453AC">
      <w:pPr>
        <w:rPr>
          <w:sz w:val="2"/>
        </w:rPr>
      </w:pPr>
    </w:p>
    <w:p w14:paraId="3527D00D" w14:textId="77777777" w:rsidR="004453AC" w:rsidRPr="004453AC" w:rsidRDefault="004453AC" w:rsidP="004453AC">
      <w:pPr>
        <w:rPr>
          <w:sz w:val="2"/>
        </w:rPr>
      </w:pPr>
    </w:p>
    <w:p w14:paraId="53655E22" w14:textId="77777777" w:rsidR="004453AC" w:rsidRPr="004453AC" w:rsidRDefault="004453AC" w:rsidP="004453AC">
      <w:pPr>
        <w:rPr>
          <w:sz w:val="2"/>
        </w:rPr>
      </w:pPr>
    </w:p>
    <w:p w14:paraId="72D92F44" w14:textId="77777777" w:rsidR="004453AC" w:rsidRPr="004453AC" w:rsidRDefault="004453AC" w:rsidP="004453AC">
      <w:pPr>
        <w:rPr>
          <w:sz w:val="2"/>
        </w:rPr>
      </w:pPr>
    </w:p>
    <w:p w14:paraId="10F739A5" w14:textId="77777777" w:rsidR="004453AC" w:rsidRPr="004453AC" w:rsidRDefault="004453AC" w:rsidP="004453AC">
      <w:pPr>
        <w:rPr>
          <w:sz w:val="2"/>
        </w:rPr>
      </w:pPr>
    </w:p>
    <w:p w14:paraId="776B1ED1" w14:textId="77777777" w:rsidR="004453AC" w:rsidRPr="004453AC" w:rsidRDefault="004453AC" w:rsidP="004453AC">
      <w:pPr>
        <w:rPr>
          <w:sz w:val="2"/>
        </w:rPr>
      </w:pPr>
    </w:p>
    <w:p w14:paraId="638A3AC0" w14:textId="77777777" w:rsidR="004453AC" w:rsidRPr="004453AC" w:rsidRDefault="004453AC" w:rsidP="004453AC">
      <w:pPr>
        <w:rPr>
          <w:sz w:val="2"/>
        </w:rPr>
      </w:pPr>
    </w:p>
    <w:p w14:paraId="48FCB749" w14:textId="77777777" w:rsidR="004453AC" w:rsidRPr="004453AC" w:rsidRDefault="004453AC" w:rsidP="004453AC">
      <w:pPr>
        <w:rPr>
          <w:sz w:val="2"/>
        </w:rPr>
      </w:pPr>
    </w:p>
    <w:p w14:paraId="221035B3" w14:textId="77777777" w:rsidR="004453AC" w:rsidRPr="004453AC" w:rsidRDefault="004453AC" w:rsidP="004453AC">
      <w:pPr>
        <w:rPr>
          <w:sz w:val="2"/>
        </w:rPr>
      </w:pPr>
    </w:p>
    <w:p w14:paraId="62E8E71F" w14:textId="77777777" w:rsidR="004453AC" w:rsidRPr="004453AC" w:rsidRDefault="004453AC" w:rsidP="004453AC">
      <w:pPr>
        <w:rPr>
          <w:sz w:val="2"/>
        </w:rPr>
      </w:pPr>
    </w:p>
    <w:p w14:paraId="1BF77AF6" w14:textId="77777777" w:rsidR="004453AC" w:rsidRPr="004453AC" w:rsidRDefault="004453AC" w:rsidP="004453AC">
      <w:pPr>
        <w:rPr>
          <w:sz w:val="2"/>
        </w:rPr>
      </w:pPr>
    </w:p>
    <w:p w14:paraId="0034FC06" w14:textId="77777777" w:rsidR="004453AC" w:rsidRPr="004453AC" w:rsidRDefault="004453AC" w:rsidP="004453AC">
      <w:pPr>
        <w:rPr>
          <w:sz w:val="2"/>
        </w:rPr>
      </w:pPr>
    </w:p>
    <w:p w14:paraId="0BB51EB1" w14:textId="77777777" w:rsidR="004453AC" w:rsidRPr="004453AC" w:rsidRDefault="004453AC" w:rsidP="004453AC">
      <w:pPr>
        <w:rPr>
          <w:sz w:val="2"/>
        </w:rPr>
      </w:pPr>
    </w:p>
    <w:p w14:paraId="3E671BBB" w14:textId="77777777" w:rsidR="004453AC" w:rsidRPr="004453AC" w:rsidRDefault="004453AC" w:rsidP="004453AC">
      <w:pPr>
        <w:rPr>
          <w:sz w:val="2"/>
        </w:rPr>
      </w:pPr>
    </w:p>
    <w:p w14:paraId="149FBC54" w14:textId="77777777" w:rsidR="004453AC" w:rsidRPr="004453AC" w:rsidRDefault="004453AC" w:rsidP="004453AC">
      <w:pPr>
        <w:rPr>
          <w:sz w:val="2"/>
        </w:rPr>
      </w:pPr>
    </w:p>
    <w:p w14:paraId="4F08A02E" w14:textId="77777777" w:rsidR="004453AC" w:rsidRPr="004453AC" w:rsidRDefault="004453AC" w:rsidP="004453AC">
      <w:pPr>
        <w:rPr>
          <w:sz w:val="2"/>
        </w:rPr>
      </w:pPr>
    </w:p>
    <w:p w14:paraId="18F5F15C" w14:textId="77777777" w:rsidR="004453AC" w:rsidRPr="004453AC" w:rsidRDefault="004453AC" w:rsidP="004453AC">
      <w:pPr>
        <w:rPr>
          <w:sz w:val="2"/>
        </w:rPr>
      </w:pPr>
    </w:p>
    <w:p w14:paraId="2E39186F" w14:textId="77777777" w:rsidR="004453AC" w:rsidRPr="004453AC" w:rsidRDefault="004453AC" w:rsidP="004453AC">
      <w:pPr>
        <w:rPr>
          <w:sz w:val="2"/>
        </w:rPr>
      </w:pPr>
    </w:p>
    <w:p w14:paraId="5F6B3523" w14:textId="77777777" w:rsidR="004453AC" w:rsidRPr="004453AC" w:rsidRDefault="004453AC" w:rsidP="004453AC">
      <w:pPr>
        <w:rPr>
          <w:sz w:val="2"/>
        </w:rPr>
      </w:pPr>
    </w:p>
    <w:p w14:paraId="2EE25F40" w14:textId="77777777" w:rsidR="004453AC" w:rsidRPr="004453AC" w:rsidRDefault="004453AC" w:rsidP="004453AC">
      <w:pPr>
        <w:rPr>
          <w:sz w:val="2"/>
        </w:rPr>
      </w:pPr>
    </w:p>
    <w:p w14:paraId="3D6CE46E" w14:textId="77777777" w:rsidR="004453AC" w:rsidRPr="004453AC" w:rsidRDefault="004453AC" w:rsidP="004453AC">
      <w:pPr>
        <w:rPr>
          <w:sz w:val="2"/>
        </w:rPr>
      </w:pPr>
    </w:p>
    <w:p w14:paraId="1584230F" w14:textId="77777777" w:rsidR="004453AC" w:rsidRPr="004453AC" w:rsidRDefault="004453AC" w:rsidP="004453AC">
      <w:pPr>
        <w:rPr>
          <w:sz w:val="2"/>
        </w:rPr>
      </w:pPr>
    </w:p>
    <w:p w14:paraId="0941BACA" w14:textId="77777777" w:rsidR="004453AC" w:rsidRPr="004453AC" w:rsidRDefault="004453AC" w:rsidP="004453AC">
      <w:pPr>
        <w:rPr>
          <w:sz w:val="2"/>
        </w:rPr>
      </w:pPr>
    </w:p>
    <w:p w14:paraId="39A77DAC" w14:textId="77777777" w:rsidR="004453AC" w:rsidRPr="004453AC" w:rsidRDefault="004453AC" w:rsidP="004453AC">
      <w:pPr>
        <w:rPr>
          <w:sz w:val="2"/>
        </w:rPr>
      </w:pPr>
    </w:p>
    <w:p w14:paraId="698D025A" w14:textId="5723B0DA" w:rsidR="004453AC" w:rsidRPr="004453AC" w:rsidRDefault="004453AC" w:rsidP="004453AC">
      <w:pPr>
        <w:rPr>
          <w:sz w:val="2"/>
        </w:rPr>
      </w:pPr>
    </w:p>
    <w:p w14:paraId="61A032DA" w14:textId="77777777" w:rsidR="004453AC" w:rsidRPr="004453AC" w:rsidRDefault="004453AC" w:rsidP="004453AC">
      <w:pPr>
        <w:rPr>
          <w:sz w:val="2"/>
        </w:rPr>
      </w:pPr>
    </w:p>
    <w:p w14:paraId="59CBAE35" w14:textId="489641AA" w:rsidR="004453AC" w:rsidRPr="004453AC" w:rsidRDefault="004453AC" w:rsidP="004453AC">
      <w:pPr>
        <w:rPr>
          <w:sz w:val="2"/>
        </w:rPr>
      </w:pPr>
    </w:p>
    <w:p w14:paraId="75E71F5C" w14:textId="77777777" w:rsidR="004453AC" w:rsidRPr="004453AC" w:rsidRDefault="004453AC" w:rsidP="004453AC">
      <w:pPr>
        <w:rPr>
          <w:sz w:val="2"/>
        </w:rPr>
      </w:pPr>
    </w:p>
    <w:p w14:paraId="3EAB1325" w14:textId="77777777" w:rsidR="004453AC" w:rsidRPr="004453AC" w:rsidRDefault="004453AC" w:rsidP="004453AC">
      <w:pPr>
        <w:rPr>
          <w:sz w:val="2"/>
        </w:rPr>
      </w:pPr>
    </w:p>
    <w:p w14:paraId="440A3CB2" w14:textId="77777777" w:rsidR="004453AC" w:rsidRPr="004453AC" w:rsidRDefault="004453AC" w:rsidP="004453AC">
      <w:pPr>
        <w:rPr>
          <w:sz w:val="2"/>
        </w:rPr>
      </w:pPr>
    </w:p>
    <w:p w14:paraId="57C752BA" w14:textId="77777777" w:rsidR="004453AC" w:rsidRPr="004453AC" w:rsidRDefault="004453AC" w:rsidP="004453AC">
      <w:pPr>
        <w:rPr>
          <w:sz w:val="2"/>
        </w:rPr>
      </w:pPr>
    </w:p>
    <w:p w14:paraId="14BD9026" w14:textId="77777777" w:rsidR="004453AC" w:rsidRPr="004453AC" w:rsidRDefault="004453AC" w:rsidP="004453AC">
      <w:pPr>
        <w:rPr>
          <w:sz w:val="2"/>
        </w:rPr>
      </w:pPr>
    </w:p>
    <w:p w14:paraId="474FCED5" w14:textId="77777777" w:rsidR="004453AC" w:rsidRPr="004453AC" w:rsidRDefault="004453AC" w:rsidP="004453AC">
      <w:pPr>
        <w:rPr>
          <w:sz w:val="2"/>
        </w:rPr>
      </w:pPr>
    </w:p>
    <w:p w14:paraId="5BBE90BA" w14:textId="77777777" w:rsidR="004453AC" w:rsidRPr="004453AC" w:rsidRDefault="004453AC" w:rsidP="004453AC">
      <w:pPr>
        <w:rPr>
          <w:sz w:val="2"/>
        </w:rPr>
      </w:pPr>
    </w:p>
    <w:p w14:paraId="38C3171F" w14:textId="77777777" w:rsidR="004453AC" w:rsidRPr="004453AC" w:rsidRDefault="004453AC" w:rsidP="004453AC">
      <w:pPr>
        <w:rPr>
          <w:sz w:val="2"/>
        </w:rPr>
      </w:pPr>
    </w:p>
    <w:p w14:paraId="2F5ADB27" w14:textId="77777777" w:rsidR="004453AC" w:rsidRPr="004453AC" w:rsidRDefault="004453AC" w:rsidP="004453AC">
      <w:pPr>
        <w:rPr>
          <w:sz w:val="2"/>
        </w:rPr>
      </w:pPr>
    </w:p>
    <w:p w14:paraId="4B96274E" w14:textId="77777777" w:rsidR="004453AC" w:rsidRPr="004453AC" w:rsidRDefault="004453AC" w:rsidP="004453AC">
      <w:pPr>
        <w:rPr>
          <w:sz w:val="2"/>
        </w:rPr>
      </w:pPr>
    </w:p>
    <w:p w14:paraId="5A6EC7C2" w14:textId="77777777" w:rsidR="004453AC" w:rsidRPr="004453AC" w:rsidRDefault="004453AC" w:rsidP="004453AC">
      <w:pPr>
        <w:rPr>
          <w:sz w:val="2"/>
        </w:rPr>
      </w:pPr>
    </w:p>
    <w:p w14:paraId="66F230F2" w14:textId="77777777" w:rsidR="004453AC" w:rsidRPr="004453AC" w:rsidRDefault="004453AC" w:rsidP="004453AC">
      <w:pPr>
        <w:rPr>
          <w:sz w:val="2"/>
        </w:rPr>
      </w:pPr>
    </w:p>
    <w:p w14:paraId="744C9B16" w14:textId="77777777" w:rsidR="004453AC" w:rsidRPr="004453AC" w:rsidRDefault="004453AC" w:rsidP="004453AC">
      <w:pPr>
        <w:rPr>
          <w:sz w:val="2"/>
        </w:rPr>
      </w:pPr>
    </w:p>
    <w:p w14:paraId="39E69FC4" w14:textId="77777777" w:rsidR="004453AC" w:rsidRPr="004453AC" w:rsidRDefault="004453AC" w:rsidP="004453AC">
      <w:pPr>
        <w:rPr>
          <w:sz w:val="2"/>
        </w:rPr>
      </w:pPr>
    </w:p>
    <w:p w14:paraId="5F8BF6F2" w14:textId="77777777" w:rsidR="004453AC" w:rsidRPr="004453AC" w:rsidRDefault="004453AC" w:rsidP="004453AC">
      <w:pPr>
        <w:rPr>
          <w:sz w:val="2"/>
        </w:rPr>
      </w:pPr>
    </w:p>
    <w:p w14:paraId="178D8C77" w14:textId="77777777" w:rsidR="004453AC" w:rsidRPr="004453AC" w:rsidRDefault="004453AC" w:rsidP="004453AC">
      <w:pPr>
        <w:rPr>
          <w:sz w:val="2"/>
        </w:rPr>
      </w:pPr>
    </w:p>
    <w:p w14:paraId="2C526FF2" w14:textId="77777777" w:rsidR="004453AC" w:rsidRPr="004453AC" w:rsidRDefault="004453AC" w:rsidP="004453AC">
      <w:pPr>
        <w:rPr>
          <w:sz w:val="2"/>
        </w:rPr>
      </w:pPr>
    </w:p>
    <w:p w14:paraId="719D7206" w14:textId="77777777" w:rsidR="004453AC" w:rsidRPr="004453AC" w:rsidRDefault="004453AC" w:rsidP="004453AC">
      <w:pPr>
        <w:rPr>
          <w:sz w:val="2"/>
        </w:rPr>
      </w:pPr>
    </w:p>
    <w:p w14:paraId="402C4B96" w14:textId="77777777" w:rsidR="004453AC" w:rsidRPr="004453AC" w:rsidRDefault="004453AC" w:rsidP="004453AC">
      <w:pPr>
        <w:rPr>
          <w:sz w:val="2"/>
        </w:rPr>
      </w:pPr>
    </w:p>
    <w:p w14:paraId="7E5C999F" w14:textId="77777777" w:rsidR="004453AC" w:rsidRPr="004453AC" w:rsidRDefault="004453AC" w:rsidP="004453AC">
      <w:pPr>
        <w:rPr>
          <w:sz w:val="2"/>
        </w:rPr>
      </w:pPr>
    </w:p>
    <w:p w14:paraId="417E6AB0" w14:textId="77777777" w:rsidR="004453AC" w:rsidRPr="004453AC" w:rsidRDefault="004453AC" w:rsidP="004453AC">
      <w:pPr>
        <w:rPr>
          <w:sz w:val="2"/>
        </w:rPr>
      </w:pPr>
    </w:p>
    <w:p w14:paraId="29CFBA94" w14:textId="77777777" w:rsidR="004453AC" w:rsidRPr="004453AC" w:rsidRDefault="004453AC" w:rsidP="004453AC">
      <w:pPr>
        <w:rPr>
          <w:sz w:val="2"/>
        </w:rPr>
      </w:pPr>
    </w:p>
    <w:p w14:paraId="21359509" w14:textId="77777777" w:rsidR="004453AC" w:rsidRPr="004453AC" w:rsidRDefault="004453AC" w:rsidP="004453AC">
      <w:pPr>
        <w:rPr>
          <w:sz w:val="2"/>
        </w:rPr>
      </w:pPr>
    </w:p>
    <w:p w14:paraId="1FA348DF" w14:textId="354AF719" w:rsidR="004453AC" w:rsidRPr="004453AC" w:rsidRDefault="004453AC" w:rsidP="004453AC">
      <w:pPr>
        <w:rPr>
          <w:sz w:val="2"/>
        </w:rPr>
      </w:pPr>
    </w:p>
    <w:p w14:paraId="562F5B3E" w14:textId="77777777" w:rsidR="004453AC" w:rsidRPr="004453AC" w:rsidRDefault="004453AC" w:rsidP="004453AC">
      <w:pPr>
        <w:rPr>
          <w:sz w:val="2"/>
        </w:rPr>
      </w:pPr>
    </w:p>
    <w:p w14:paraId="71CC3742" w14:textId="77777777" w:rsidR="004453AC" w:rsidRPr="004453AC" w:rsidRDefault="004453AC" w:rsidP="004453AC">
      <w:pPr>
        <w:rPr>
          <w:sz w:val="2"/>
        </w:rPr>
      </w:pPr>
    </w:p>
    <w:p w14:paraId="4270C1BB" w14:textId="77777777" w:rsidR="004453AC" w:rsidRPr="004453AC" w:rsidRDefault="004453AC" w:rsidP="004453AC">
      <w:pPr>
        <w:rPr>
          <w:sz w:val="2"/>
        </w:rPr>
      </w:pPr>
    </w:p>
    <w:p w14:paraId="7AC50C5B" w14:textId="77777777" w:rsidR="004453AC" w:rsidRPr="004453AC" w:rsidRDefault="004453AC" w:rsidP="004453AC">
      <w:pPr>
        <w:rPr>
          <w:sz w:val="2"/>
        </w:rPr>
      </w:pPr>
    </w:p>
    <w:p w14:paraId="7477EEB3" w14:textId="77777777" w:rsidR="004453AC" w:rsidRPr="004453AC" w:rsidRDefault="004453AC" w:rsidP="004453AC">
      <w:pPr>
        <w:rPr>
          <w:sz w:val="2"/>
        </w:rPr>
      </w:pPr>
    </w:p>
    <w:p w14:paraId="380D3BBE" w14:textId="77777777" w:rsidR="004453AC" w:rsidRPr="004453AC" w:rsidRDefault="004453AC" w:rsidP="004453AC">
      <w:pPr>
        <w:rPr>
          <w:sz w:val="2"/>
        </w:rPr>
      </w:pPr>
    </w:p>
    <w:p w14:paraId="6EB9C575" w14:textId="77777777" w:rsidR="004453AC" w:rsidRPr="004453AC" w:rsidRDefault="004453AC" w:rsidP="004453AC">
      <w:pPr>
        <w:rPr>
          <w:sz w:val="2"/>
        </w:rPr>
      </w:pPr>
    </w:p>
    <w:p w14:paraId="67D906BF" w14:textId="77777777" w:rsidR="004453AC" w:rsidRPr="004453AC" w:rsidRDefault="004453AC" w:rsidP="004453AC">
      <w:pPr>
        <w:rPr>
          <w:sz w:val="2"/>
        </w:rPr>
      </w:pPr>
    </w:p>
    <w:p w14:paraId="0BE4C74C" w14:textId="77777777" w:rsidR="004453AC" w:rsidRPr="004453AC" w:rsidRDefault="004453AC" w:rsidP="004453AC">
      <w:pPr>
        <w:rPr>
          <w:sz w:val="2"/>
        </w:rPr>
      </w:pPr>
    </w:p>
    <w:p w14:paraId="62BE7664" w14:textId="77777777" w:rsidR="004453AC" w:rsidRPr="004453AC" w:rsidRDefault="004453AC" w:rsidP="004453AC">
      <w:pPr>
        <w:rPr>
          <w:sz w:val="2"/>
        </w:rPr>
      </w:pPr>
    </w:p>
    <w:p w14:paraId="3FD0B49E" w14:textId="77777777" w:rsidR="004453AC" w:rsidRPr="004453AC" w:rsidRDefault="004453AC" w:rsidP="004453AC">
      <w:pPr>
        <w:rPr>
          <w:sz w:val="2"/>
        </w:rPr>
      </w:pPr>
    </w:p>
    <w:p w14:paraId="44ADE684" w14:textId="77777777" w:rsidR="004453AC" w:rsidRPr="004453AC" w:rsidRDefault="004453AC" w:rsidP="004453AC">
      <w:pPr>
        <w:rPr>
          <w:sz w:val="2"/>
        </w:rPr>
      </w:pPr>
    </w:p>
    <w:p w14:paraId="5E713CFA" w14:textId="52AB9720" w:rsidR="004453AC" w:rsidRPr="004453AC" w:rsidRDefault="004453AC" w:rsidP="004453AC">
      <w:pPr>
        <w:rPr>
          <w:sz w:val="2"/>
        </w:rPr>
      </w:pPr>
    </w:p>
    <w:p w14:paraId="393D39A8" w14:textId="77777777" w:rsidR="004453AC" w:rsidRPr="004453AC" w:rsidRDefault="004453AC" w:rsidP="004453AC">
      <w:pPr>
        <w:rPr>
          <w:sz w:val="2"/>
        </w:rPr>
      </w:pPr>
    </w:p>
    <w:p w14:paraId="7CD9BF04" w14:textId="77777777" w:rsidR="004453AC" w:rsidRPr="004453AC" w:rsidRDefault="004453AC" w:rsidP="004453AC">
      <w:pPr>
        <w:rPr>
          <w:sz w:val="2"/>
        </w:rPr>
      </w:pPr>
    </w:p>
    <w:p w14:paraId="4881E640" w14:textId="77777777" w:rsidR="004453AC" w:rsidRPr="004453AC" w:rsidRDefault="004453AC" w:rsidP="004453AC">
      <w:pPr>
        <w:rPr>
          <w:sz w:val="2"/>
        </w:rPr>
      </w:pPr>
    </w:p>
    <w:p w14:paraId="3A6B115F" w14:textId="77777777" w:rsidR="004453AC" w:rsidRPr="004453AC" w:rsidRDefault="004453AC" w:rsidP="004453AC">
      <w:pPr>
        <w:rPr>
          <w:sz w:val="2"/>
        </w:rPr>
      </w:pPr>
    </w:p>
    <w:p w14:paraId="38864779" w14:textId="3C805C59" w:rsidR="004453AC" w:rsidRPr="004453AC" w:rsidRDefault="004453AC" w:rsidP="004453AC">
      <w:pPr>
        <w:rPr>
          <w:sz w:val="2"/>
        </w:rPr>
      </w:pPr>
    </w:p>
    <w:p w14:paraId="1270BE42" w14:textId="77777777" w:rsidR="004453AC" w:rsidRPr="004453AC" w:rsidRDefault="004453AC" w:rsidP="004453AC">
      <w:pPr>
        <w:rPr>
          <w:sz w:val="2"/>
        </w:rPr>
      </w:pPr>
    </w:p>
    <w:p w14:paraId="0A3FA087" w14:textId="77777777" w:rsidR="004453AC" w:rsidRPr="004453AC" w:rsidRDefault="004453AC" w:rsidP="004453AC">
      <w:pPr>
        <w:rPr>
          <w:sz w:val="2"/>
        </w:rPr>
      </w:pPr>
    </w:p>
    <w:p w14:paraId="45FE1783" w14:textId="77777777" w:rsidR="004453AC" w:rsidRPr="004453AC" w:rsidRDefault="004453AC" w:rsidP="004453AC">
      <w:pPr>
        <w:rPr>
          <w:sz w:val="2"/>
        </w:rPr>
      </w:pPr>
    </w:p>
    <w:p w14:paraId="3FD8C678" w14:textId="77777777" w:rsidR="004453AC" w:rsidRPr="004453AC" w:rsidRDefault="004453AC" w:rsidP="004453AC">
      <w:pPr>
        <w:rPr>
          <w:sz w:val="2"/>
        </w:rPr>
      </w:pPr>
    </w:p>
    <w:p w14:paraId="7A42C72D" w14:textId="14D388ED" w:rsidR="004453AC" w:rsidRPr="004453AC" w:rsidRDefault="006D73CD" w:rsidP="004453AC">
      <w:pPr>
        <w:rPr>
          <w:sz w:val="2"/>
        </w:rPr>
      </w:pPr>
      <w:r>
        <w:rPr>
          <w:noProof/>
        </w:rPr>
        <w:drawing>
          <wp:inline distT="0" distB="0" distL="0" distR="0" wp14:anchorId="1238B1EF" wp14:editId="240EDC64">
            <wp:extent cx="2753833" cy="184975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061" cy="1851923"/>
                    </a:xfrm>
                    <a:prstGeom prst="rect">
                      <a:avLst/>
                    </a:prstGeom>
                    <a:noFill/>
                    <a:ln>
                      <a:noFill/>
                    </a:ln>
                  </pic:spPr>
                </pic:pic>
              </a:graphicData>
            </a:graphic>
          </wp:inline>
        </w:drawing>
      </w:r>
    </w:p>
    <w:p w14:paraId="6EE00487" w14:textId="77777777" w:rsidR="004453AC" w:rsidRPr="004453AC" w:rsidRDefault="004453AC" w:rsidP="004453AC">
      <w:pPr>
        <w:rPr>
          <w:sz w:val="2"/>
        </w:rPr>
      </w:pPr>
    </w:p>
    <w:p w14:paraId="231AA090" w14:textId="4F251EA1" w:rsidR="004453AC" w:rsidRPr="004453AC" w:rsidRDefault="004453AC" w:rsidP="004453AC">
      <w:pPr>
        <w:rPr>
          <w:sz w:val="2"/>
        </w:rPr>
      </w:pPr>
    </w:p>
    <w:p w14:paraId="4F8E6EFB" w14:textId="77777777" w:rsidR="004453AC" w:rsidRPr="004453AC" w:rsidRDefault="004453AC" w:rsidP="004453AC">
      <w:pPr>
        <w:rPr>
          <w:sz w:val="2"/>
        </w:rPr>
      </w:pPr>
    </w:p>
    <w:p w14:paraId="264475A4" w14:textId="685BBE66" w:rsidR="004453AC" w:rsidRPr="004453AC" w:rsidRDefault="004453AC" w:rsidP="004453AC">
      <w:pPr>
        <w:rPr>
          <w:sz w:val="2"/>
        </w:rPr>
      </w:pPr>
    </w:p>
    <w:p w14:paraId="2B61E1FB" w14:textId="5AD99A91" w:rsidR="004453AC" w:rsidRPr="004453AC" w:rsidRDefault="004453AC" w:rsidP="004453AC">
      <w:pPr>
        <w:rPr>
          <w:sz w:val="2"/>
        </w:rPr>
      </w:pPr>
    </w:p>
    <w:p w14:paraId="65272602" w14:textId="77777777" w:rsidR="004453AC" w:rsidRPr="004453AC" w:rsidRDefault="004453AC" w:rsidP="004453AC">
      <w:pPr>
        <w:rPr>
          <w:sz w:val="2"/>
        </w:rPr>
      </w:pPr>
    </w:p>
    <w:p w14:paraId="29EA140A" w14:textId="05422118" w:rsidR="004453AC" w:rsidRPr="004453AC" w:rsidRDefault="004453AC" w:rsidP="004453AC">
      <w:pPr>
        <w:rPr>
          <w:sz w:val="2"/>
        </w:rPr>
      </w:pPr>
    </w:p>
    <w:p w14:paraId="140F7A09" w14:textId="145B8F4F" w:rsidR="004453AC" w:rsidRPr="004453AC" w:rsidRDefault="006D73CD" w:rsidP="004453AC">
      <w:pPr>
        <w:rPr>
          <w:sz w:val="2"/>
        </w:rPr>
      </w:pPr>
      <w:r>
        <w:rPr>
          <w:noProof/>
        </w:rPr>
        <mc:AlternateContent>
          <mc:Choice Requires="wps">
            <w:drawing>
              <wp:anchor distT="0" distB="0" distL="114300" distR="114300" simplePos="0" relativeHeight="251699200" behindDoc="0" locked="0" layoutInCell="1" allowOverlap="1" wp14:anchorId="07CB9F82" wp14:editId="19A90192">
                <wp:simplePos x="0" y="0"/>
                <wp:positionH relativeFrom="margin">
                  <wp:posOffset>-255181</wp:posOffset>
                </wp:positionH>
                <wp:positionV relativeFrom="paragraph">
                  <wp:posOffset>75137</wp:posOffset>
                </wp:positionV>
                <wp:extent cx="3125972" cy="2296632"/>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125972" cy="2296632"/>
                        </a:xfrm>
                        <a:prstGeom prst="rect">
                          <a:avLst/>
                        </a:prstGeom>
                        <a:noFill/>
                        <a:ln w="6350">
                          <a:noFill/>
                        </a:ln>
                      </wps:spPr>
                      <wps:txbx>
                        <w:txbxContent>
                          <w:p w14:paraId="1CEC802C" w14:textId="77777777" w:rsidR="006D73CD" w:rsidRDefault="006D73CD" w:rsidP="00B933FD">
                            <w:pPr>
                              <w:pStyle w:val="BodyText"/>
                              <w:spacing w:before="23" w:line="278" w:lineRule="auto"/>
                              <w:ind w:right="64"/>
                              <w:jc w:val="center"/>
                              <w:rPr>
                                <w:sz w:val="28"/>
                                <w:szCs w:val="24"/>
                              </w:rPr>
                            </w:pPr>
                          </w:p>
                          <w:p w14:paraId="4A1E0C88" w14:textId="6B476507" w:rsidR="00B933FD" w:rsidRPr="00B933FD" w:rsidRDefault="002E604B" w:rsidP="00B933FD">
                            <w:pPr>
                              <w:pStyle w:val="BodyText"/>
                              <w:spacing w:before="23" w:line="278" w:lineRule="auto"/>
                              <w:ind w:right="64"/>
                              <w:jc w:val="center"/>
                              <w:rPr>
                                <w:sz w:val="28"/>
                                <w:szCs w:val="24"/>
                              </w:rPr>
                            </w:pPr>
                            <w:r>
                              <w:rPr>
                                <w:sz w:val="28"/>
                                <w:szCs w:val="24"/>
                              </w:rPr>
                              <w:t>Congratulations</w:t>
                            </w:r>
                            <w:r w:rsidR="004B0204">
                              <w:rPr>
                                <w:sz w:val="28"/>
                                <w:szCs w:val="24"/>
                              </w:rPr>
                              <w:t xml:space="preserve"> to </w:t>
                            </w:r>
                            <w:r>
                              <w:rPr>
                                <w:sz w:val="28"/>
                                <w:szCs w:val="24"/>
                              </w:rPr>
                              <w:t xml:space="preserve">Soror L. Samuels on graduating with her </w:t>
                            </w:r>
                            <w:r w:rsidR="004B0204">
                              <w:rPr>
                                <w:sz w:val="28"/>
                                <w:szCs w:val="24"/>
                              </w:rPr>
                              <w:t>B</w:t>
                            </w:r>
                            <w:r w:rsidR="0076418F">
                              <w:rPr>
                                <w:sz w:val="28"/>
                                <w:szCs w:val="24"/>
                              </w:rPr>
                              <w:t>S</w:t>
                            </w:r>
                            <w:r w:rsidR="004B0204">
                              <w:rPr>
                                <w:sz w:val="28"/>
                                <w:szCs w:val="24"/>
                              </w:rPr>
                              <w:t xml:space="preserve"> </w:t>
                            </w:r>
                            <w:r w:rsidR="0076418F">
                              <w:rPr>
                                <w:sz w:val="28"/>
                                <w:szCs w:val="24"/>
                              </w:rPr>
                              <w:t>in Business Administration</w:t>
                            </w:r>
                            <w:r w:rsidR="004B0204">
                              <w:rPr>
                                <w:sz w:val="28"/>
                                <w:szCs w:val="24"/>
                              </w:rPr>
                              <w:t xml:space="preserve"> </w:t>
                            </w:r>
                            <w:r w:rsidR="0076418F">
                              <w:rPr>
                                <w:sz w:val="28"/>
                                <w:szCs w:val="24"/>
                              </w:rPr>
                              <w:t>/Human Resource Management!</w:t>
                            </w:r>
                            <w:r w:rsidR="004B0204">
                              <w:rPr>
                                <w:sz w:val="28"/>
                                <w:szCs w:val="24"/>
                              </w:rPr>
                              <w:t xml:space="preserve">  Soror Samuels is not stopping there and is pursuing here Masters in</w:t>
                            </w:r>
                            <w:r w:rsidR="0076418F">
                              <w:rPr>
                                <w:sz w:val="28"/>
                                <w:szCs w:val="24"/>
                              </w:rPr>
                              <w:t xml:space="preserve"> Public Administration</w:t>
                            </w:r>
                            <w:r w:rsidR="004B0204">
                              <w:rPr>
                                <w:sz w:val="28"/>
                                <w:szCs w:val="24"/>
                              </w:rPr>
                              <w:t xml:space="preserve">     as well! Congratulations again and much success on your continued journey</w:t>
                            </w:r>
                            <w:r w:rsidR="0076418F">
                              <w:rPr>
                                <w:sz w:val="28"/>
                                <w:szCs w:val="24"/>
                              </w:rPr>
                              <w:t>!</w:t>
                            </w:r>
                          </w:p>
                          <w:p w14:paraId="1C999780" w14:textId="77777777" w:rsidR="00B933FD" w:rsidRDefault="00B93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CB9F82" id="Text Box 68" o:spid="_x0000_s1038" type="#_x0000_t202" style="position:absolute;margin-left:-20.1pt;margin-top:5.9pt;width:246.15pt;height:180.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" filled="f" stroked="f" strokeweight=".5pt">
                <v:textbox>
                  <w:txbxContent>
                    <w:p w14:paraId="1CEC802C" w14:textId="77777777" w:rsidR="006D73CD" w:rsidRDefault="006D73CD" w:rsidP="00B933FD">
                      <w:pPr>
                        <w:pStyle w:val="BodyText"/>
                        <w:spacing w:before="23" w:line="278" w:lineRule="auto"/>
                        <w:ind w:right="64"/>
                        <w:jc w:val="center"/>
                        <w:rPr>
                          <w:sz w:val="28"/>
                          <w:szCs w:val="24"/>
                        </w:rPr>
                      </w:pPr>
                    </w:p>
                    <w:p w14:paraId="4A1E0C88" w14:textId="6B476507" w:rsidR="00B933FD" w:rsidRPr="00B933FD" w:rsidRDefault="002E604B" w:rsidP="00B933FD">
                      <w:pPr>
                        <w:pStyle w:val="BodyText"/>
                        <w:spacing w:before="23" w:line="278" w:lineRule="auto"/>
                        <w:ind w:right="64"/>
                        <w:jc w:val="center"/>
                        <w:rPr>
                          <w:sz w:val="28"/>
                          <w:szCs w:val="24"/>
                        </w:rPr>
                      </w:pPr>
                      <w:r>
                        <w:rPr>
                          <w:sz w:val="28"/>
                          <w:szCs w:val="24"/>
                        </w:rPr>
                        <w:t>Congratulations</w:t>
                      </w:r>
                      <w:r w:rsidR="004B0204">
                        <w:rPr>
                          <w:sz w:val="28"/>
                          <w:szCs w:val="24"/>
                        </w:rPr>
                        <w:t xml:space="preserve"> to </w:t>
                      </w:r>
                      <w:r>
                        <w:rPr>
                          <w:sz w:val="28"/>
                          <w:szCs w:val="24"/>
                        </w:rPr>
                        <w:t xml:space="preserve">Soror L. Samuels on graduating with her </w:t>
                      </w:r>
                      <w:r w:rsidR="004B0204">
                        <w:rPr>
                          <w:sz w:val="28"/>
                          <w:szCs w:val="24"/>
                        </w:rPr>
                        <w:t>B</w:t>
                      </w:r>
                      <w:r w:rsidR="0076418F">
                        <w:rPr>
                          <w:sz w:val="28"/>
                          <w:szCs w:val="24"/>
                        </w:rPr>
                        <w:t>S</w:t>
                      </w:r>
                      <w:r w:rsidR="004B0204">
                        <w:rPr>
                          <w:sz w:val="28"/>
                          <w:szCs w:val="24"/>
                        </w:rPr>
                        <w:t xml:space="preserve"> </w:t>
                      </w:r>
                      <w:r w:rsidR="0076418F">
                        <w:rPr>
                          <w:sz w:val="28"/>
                          <w:szCs w:val="24"/>
                        </w:rPr>
                        <w:t>in Business Administration</w:t>
                      </w:r>
                      <w:r w:rsidR="004B0204">
                        <w:rPr>
                          <w:sz w:val="28"/>
                          <w:szCs w:val="24"/>
                        </w:rPr>
                        <w:t xml:space="preserve"> </w:t>
                      </w:r>
                      <w:r w:rsidR="0076418F">
                        <w:rPr>
                          <w:sz w:val="28"/>
                          <w:szCs w:val="24"/>
                        </w:rPr>
                        <w:t>/Human Resource Management!</w:t>
                      </w:r>
                      <w:r w:rsidR="004B0204">
                        <w:rPr>
                          <w:sz w:val="28"/>
                          <w:szCs w:val="24"/>
                        </w:rPr>
                        <w:t xml:space="preserve">  Soror Samuels is not stopping there and is pursuing here Masters in</w:t>
                      </w:r>
                      <w:r w:rsidR="0076418F">
                        <w:rPr>
                          <w:sz w:val="28"/>
                          <w:szCs w:val="24"/>
                        </w:rPr>
                        <w:t xml:space="preserve"> Public Administration</w:t>
                      </w:r>
                      <w:r w:rsidR="004B0204">
                        <w:rPr>
                          <w:sz w:val="28"/>
                          <w:szCs w:val="24"/>
                        </w:rPr>
                        <w:t xml:space="preserve">     as well! Congratulations again and much success on your continued journey</w:t>
                      </w:r>
                      <w:r w:rsidR="0076418F">
                        <w:rPr>
                          <w:sz w:val="28"/>
                          <w:szCs w:val="24"/>
                        </w:rPr>
                        <w:t>!</w:t>
                      </w:r>
                    </w:p>
                    <w:p w14:paraId="1C999780" w14:textId="77777777" w:rsidR="00B933FD" w:rsidRDefault="00B933FD"/>
                  </w:txbxContent>
                </v:textbox>
                <w10:wrap anchorx="margin"/>
              </v:shape>
            </w:pict>
          </mc:Fallback>
        </mc:AlternateContent>
      </w:r>
    </w:p>
    <w:p w14:paraId="30C959CD" w14:textId="77777777" w:rsidR="004453AC" w:rsidRPr="004453AC" w:rsidRDefault="004453AC" w:rsidP="004453AC">
      <w:pPr>
        <w:rPr>
          <w:sz w:val="2"/>
        </w:rPr>
      </w:pPr>
    </w:p>
    <w:p w14:paraId="3786DF98" w14:textId="77777777" w:rsidR="004453AC" w:rsidRPr="004453AC" w:rsidRDefault="004453AC" w:rsidP="004453AC">
      <w:pPr>
        <w:rPr>
          <w:sz w:val="2"/>
        </w:rPr>
      </w:pPr>
    </w:p>
    <w:p w14:paraId="4C3CA70E" w14:textId="77777777" w:rsidR="004453AC" w:rsidRPr="004453AC" w:rsidRDefault="004453AC" w:rsidP="004453AC">
      <w:pPr>
        <w:rPr>
          <w:sz w:val="2"/>
        </w:rPr>
      </w:pPr>
    </w:p>
    <w:p w14:paraId="4DE19FF3" w14:textId="77777777" w:rsidR="004453AC" w:rsidRPr="004453AC" w:rsidRDefault="004453AC" w:rsidP="004453AC">
      <w:pPr>
        <w:rPr>
          <w:sz w:val="2"/>
        </w:rPr>
      </w:pPr>
    </w:p>
    <w:p w14:paraId="63C1FB47" w14:textId="071214BA" w:rsidR="004453AC" w:rsidRPr="004453AC" w:rsidRDefault="004453AC" w:rsidP="004453AC">
      <w:pPr>
        <w:rPr>
          <w:sz w:val="2"/>
        </w:rPr>
      </w:pPr>
    </w:p>
    <w:p w14:paraId="23D1B001" w14:textId="68F3E74A" w:rsidR="004453AC" w:rsidRPr="004453AC" w:rsidRDefault="004453AC" w:rsidP="004453AC">
      <w:pPr>
        <w:rPr>
          <w:sz w:val="2"/>
        </w:rPr>
      </w:pPr>
    </w:p>
    <w:p w14:paraId="3E59EEB4" w14:textId="77777777" w:rsidR="004453AC" w:rsidRPr="004453AC" w:rsidRDefault="004453AC" w:rsidP="004453AC">
      <w:pPr>
        <w:rPr>
          <w:sz w:val="2"/>
        </w:rPr>
      </w:pPr>
    </w:p>
    <w:p w14:paraId="1B274F27" w14:textId="77777777" w:rsidR="004453AC" w:rsidRPr="004453AC" w:rsidRDefault="004453AC" w:rsidP="004453AC">
      <w:pPr>
        <w:rPr>
          <w:sz w:val="2"/>
        </w:rPr>
      </w:pPr>
    </w:p>
    <w:p w14:paraId="4E1443E3" w14:textId="77777777" w:rsidR="004453AC" w:rsidRPr="004453AC" w:rsidRDefault="004453AC" w:rsidP="004453AC">
      <w:pPr>
        <w:rPr>
          <w:sz w:val="2"/>
        </w:rPr>
      </w:pPr>
    </w:p>
    <w:p w14:paraId="7A7D488F" w14:textId="77777777" w:rsidR="004453AC" w:rsidRPr="004453AC" w:rsidRDefault="004453AC" w:rsidP="004453AC">
      <w:pPr>
        <w:rPr>
          <w:sz w:val="2"/>
        </w:rPr>
      </w:pPr>
    </w:p>
    <w:p w14:paraId="335581C6" w14:textId="77777777" w:rsidR="004453AC" w:rsidRPr="004453AC" w:rsidRDefault="004453AC" w:rsidP="004453AC">
      <w:pPr>
        <w:rPr>
          <w:sz w:val="2"/>
        </w:rPr>
      </w:pPr>
    </w:p>
    <w:p w14:paraId="72604B17" w14:textId="77777777" w:rsidR="004453AC" w:rsidRPr="004453AC" w:rsidRDefault="004453AC" w:rsidP="004453AC">
      <w:pPr>
        <w:rPr>
          <w:sz w:val="2"/>
        </w:rPr>
      </w:pPr>
    </w:p>
    <w:p w14:paraId="732D9A1A" w14:textId="77777777" w:rsidR="004453AC" w:rsidRPr="004453AC" w:rsidRDefault="004453AC" w:rsidP="004453AC">
      <w:pPr>
        <w:rPr>
          <w:sz w:val="2"/>
        </w:rPr>
      </w:pPr>
    </w:p>
    <w:p w14:paraId="377DD540" w14:textId="77777777" w:rsidR="004453AC" w:rsidRPr="004453AC" w:rsidRDefault="004453AC" w:rsidP="004453AC">
      <w:pPr>
        <w:rPr>
          <w:sz w:val="2"/>
        </w:rPr>
      </w:pPr>
    </w:p>
    <w:p w14:paraId="716AD130" w14:textId="77777777" w:rsidR="004453AC" w:rsidRPr="004453AC" w:rsidRDefault="004453AC" w:rsidP="004453AC">
      <w:pPr>
        <w:rPr>
          <w:sz w:val="2"/>
        </w:rPr>
      </w:pPr>
    </w:p>
    <w:p w14:paraId="29E80F95" w14:textId="77777777" w:rsidR="004453AC" w:rsidRPr="004453AC" w:rsidRDefault="004453AC" w:rsidP="004453AC">
      <w:pPr>
        <w:rPr>
          <w:sz w:val="2"/>
        </w:rPr>
      </w:pPr>
    </w:p>
    <w:p w14:paraId="46AA8565" w14:textId="77777777" w:rsidR="004453AC" w:rsidRPr="004453AC" w:rsidRDefault="004453AC" w:rsidP="004453AC">
      <w:pPr>
        <w:rPr>
          <w:sz w:val="2"/>
        </w:rPr>
      </w:pPr>
    </w:p>
    <w:p w14:paraId="16CC4B5C" w14:textId="0F323658" w:rsidR="004453AC" w:rsidRPr="004453AC" w:rsidRDefault="004453AC" w:rsidP="004453AC">
      <w:pPr>
        <w:rPr>
          <w:sz w:val="2"/>
        </w:rPr>
      </w:pPr>
    </w:p>
    <w:p w14:paraId="3673CFD4" w14:textId="77777777" w:rsidR="004453AC" w:rsidRPr="004453AC" w:rsidRDefault="004453AC" w:rsidP="004453AC">
      <w:pPr>
        <w:rPr>
          <w:sz w:val="2"/>
        </w:rPr>
      </w:pPr>
    </w:p>
    <w:p w14:paraId="13F8D5D4" w14:textId="77777777" w:rsidR="004453AC" w:rsidRPr="004453AC" w:rsidRDefault="004453AC" w:rsidP="004453AC">
      <w:pPr>
        <w:rPr>
          <w:sz w:val="2"/>
        </w:rPr>
      </w:pPr>
    </w:p>
    <w:p w14:paraId="4C2FE960" w14:textId="77777777" w:rsidR="004453AC" w:rsidRPr="004453AC" w:rsidRDefault="004453AC" w:rsidP="004453AC">
      <w:pPr>
        <w:rPr>
          <w:sz w:val="2"/>
        </w:rPr>
      </w:pPr>
    </w:p>
    <w:p w14:paraId="6518ED07" w14:textId="77777777" w:rsidR="004453AC" w:rsidRPr="004453AC" w:rsidRDefault="004453AC" w:rsidP="004453AC">
      <w:pPr>
        <w:rPr>
          <w:sz w:val="2"/>
        </w:rPr>
      </w:pPr>
    </w:p>
    <w:p w14:paraId="084A07A1" w14:textId="77777777" w:rsidR="004453AC" w:rsidRPr="004453AC" w:rsidRDefault="004453AC" w:rsidP="004453AC">
      <w:pPr>
        <w:rPr>
          <w:sz w:val="2"/>
        </w:rPr>
      </w:pPr>
    </w:p>
    <w:p w14:paraId="1B13560D" w14:textId="77777777" w:rsidR="004453AC" w:rsidRPr="004453AC" w:rsidRDefault="004453AC" w:rsidP="004453AC">
      <w:pPr>
        <w:rPr>
          <w:sz w:val="2"/>
        </w:rPr>
      </w:pPr>
    </w:p>
    <w:p w14:paraId="4FD8EACB" w14:textId="77777777" w:rsidR="004453AC" w:rsidRPr="004453AC" w:rsidRDefault="004453AC" w:rsidP="004453AC">
      <w:pPr>
        <w:rPr>
          <w:sz w:val="2"/>
        </w:rPr>
      </w:pPr>
    </w:p>
    <w:p w14:paraId="4FB43ED1" w14:textId="77777777" w:rsidR="004453AC" w:rsidRPr="004453AC" w:rsidRDefault="004453AC" w:rsidP="004453AC">
      <w:pPr>
        <w:rPr>
          <w:sz w:val="2"/>
        </w:rPr>
      </w:pPr>
    </w:p>
    <w:p w14:paraId="50DAC64B" w14:textId="77777777" w:rsidR="004453AC" w:rsidRPr="004453AC" w:rsidRDefault="004453AC" w:rsidP="004453AC">
      <w:pPr>
        <w:rPr>
          <w:sz w:val="2"/>
        </w:rPr>
      </w:pPr>
    </w:p>
    <w:p w14:paraId="73F61A70" w14:textId="77777777" w:rsidR="004453AC" w:rsidRPr="004453AC" w:rsidRDefault="004453AC" w:rsidP="004453AC">
      <w:pPr>
        <w:rPr>
          <w:sz w:val="2"/>
        </w:rPr>
      </w:pPr>
    </w:p>
    <w:p w14:paraId="436129CE" w14:textId="77777777" w:rsidR="004453AC" w:rsidRPr="004453AC" w:rsidRDefault="004453AC" w:rsidP="004453AC">
      <w:pPr>
        <w:rPr>
          <w:sz w:val="2"/>
        </w:rPr>
      </w:pPr>
    </w:p>
    <w:p w14:paraId="018DAC11" w14:textId="77777777" w:rsidR="004453AC" w:rsidRPr="004453AC" w:rsidRDefault="004453AC" w:rsidP="004453AC">
      <w:pPr>
        <w:rPr>
          <w:sz w:val="2"/>
        </w:rPr>
      </w:pPr>
    </w:p>
    <w:p w14:paraId="330EAEB1" w14:textId="77777777" w:rsidR="004453AC" w:rsidRPr="004453AC" w:rsidRDefault="004453AC" w:rsidP="004453AC">
      <w:pPr>
        <w:rPr>
          <w:sz w:val="2"/>
        </w:rPr>
      </w:pPr>
    </w:p>
    <w:p w14:paraId="55507DB7" w14:textId="77777777" w:rsidR="004453AC" w:rsidRPr="004453AC" w:rsidRDefault="004453AC" w:rsidP="004453AC">
      <w:pPr>
        <w:rPr>
          <w:sz w:val="2"/>
        </w:rPr>
      </w:pPr>
    </w:p>
    <w:p w14:paraId="0BF3AA6A" w14:textId="77777777" w:rsidR="004453AC" w:rsidRPr="004453AC" w:rsidRDefault="004453AC" w:rsidP="004453AC">
      <w:pPr>
        <w:rPr>
          <w:sz w:val="2"/>
        </w:rPr>
      </w:pPr>
    </w:p>
    <w:p w14:paraId="1DDD66E6" w14:textId="77777777" w:rsidR="004453AC" w:rsidRPr="004453AC" w:rsidRDefault="004453AC" w:rsidP="004453AC">
      <w:pPr>
        <w:rPr>
          <w:sz w:val="2"/>
        </w:rPr>
      </w:pPr>
    </w:p>
    <w:p w14:paraId="51C1367B" w14:textId="77777777" w:rsidR="004453AC" w:rsidRPr="004453AC" w:rsidRDefault="004453AC" w:rsidP="004453AC">
      <w:pPr>
        <w:rPr>
          <w:sz w:val="2"/>
        </w:rPr>
      </w:pPr>
    </w:p>
    <w:p w14:paraId="7C53FDF9" w14:textId="77777777" w:rsidR="004453AC" w:rsidRPr="004453AC" w:rsidRDefault="004453AC" w:rsidP="004453AC">
      <w:pPr>
        <w:rPr>
          <w:sz w:val="2"/>
        </w:rPr>
      </w:pPr>
    </w:p>
    <w:p w14:paraId="3D432BDF" w14:textId="77777777" w:rsidR="004453AC" w:rsidRPr="004453AC" w:rsidRDefault="004453AC" w:rsidP="004453AC">
      <w:pPr>
        <w:rPr>
          <w:sz w:val="2"/>
        </w:rPr>
      </w:pPr>
    </w:p>
    <w:p w14:paraId="54F6F1F0" w14:textId="77777777" w:rsidR="004453AC" w:rsidRPr="004453AC" w:rsidRDefault="004453AC" w:rsidP="004453AC">
      <w:pPr>
        <w:rPr>
          <w:sz w:val="2"/>
        </w:rPr>
      </w:pPr>
    </w:p>
    <w:p w14:paraId="20AC5B8E" w14:textId="77777777" w:rsidR="004453AC" w:rsidRPr="004453AC" w:rsidRDefault="004453AC" w:rsidP="004453AC">
      <w:pPr>
        <w:rPr>
          <w:sz w:val="2"/>
        </w:rPr>
      </w:pPr>
    </w:p>
    <w:p w14:paraId="0F41287C" w14:textId="77777777" w:rsidR="004453AC" w:rsidRPr="004453AC" w:rsidRDefault="004453AC" w:rsidP="004453AC">
      <w:pPr>
        <w:rPr>
          <w:sz w:val="2"/>
        </w:rPr>
      </w:pPr>
    </w:p>
    <w:p w14:paraId="51BAE4FA" w14:textId="77777777" w:rsidR="004453AC" w:rsidRPr="004453AC" w:rsidRDefault="004453AC" w:rsidP="004453AC">
      <w:pPr>
        <w:rPr>
          <w:sz w:val="2"/>
        </w:rPr>
      </w:pPr>
    </w:p>
    <w:p w14:paraId="09EF330D" w14:textId="77777777" w:rsidR="004453AC" w:rsidRPr="004453AC" w:rsidRDefault="004453AC" w:rsidP="004453AC">
      <w:pPr>
        <w:rPr>
          <w:sz w:val="2"/>
        </w:rPr>
      </w:pPr>
    </w:p>
    <w:p w14:paraId="3886203D" w14:textId="77777777" w:rsidR="004453AC" w:rsidRPr="004453AC" w:rsidRDefault="004453AC" w:rsidP="004453AC">
      <w:pPr>
        <w:rPr>
          <w:sz w:val="2"/>
        </w:rPr>
      </w:pPr>
    </w:p>
    <w:p w14:paraId="0C8F8593" w14:textId="77777777" w:rsidR="004453AC" w:rsidRPr="004453AC" w:rsidRDefault="004453AC" w:rsidP="004453AC">
      <w:pPr>
        <w:rPr>
          <w:sz w:val="2"/>
        </w:rPr>
      </w:pPr>
    </w:p>
    <w:p w14:paraId="790421D4" w14:textId="77777777" w:rsidR="004453AC" w:rsidRPr="004453AC" w:rsidRDefault="004453AC" w:rsidP="004453AC">
      <w:pPr>
        <w:rPr>
          <w:sz w:val="2"/>
        </w:rPr>
      </w:pPr>
    </w:p>
    <w:p w14:paraId="2E92C285" w14:textId="77777777" w:rsidR="004453AC" w:rsidRPr="004453AC" w:rsidRDefault="004453AC" w:rsidP="004453AC">
      <w:pPr>
        <w:rPr>
          <w:sz w:val="2"/>
        </w:rPr>
      </w:pPr>
    </w:p>
    <w:p w14:paraId="4F3D2F93" w14:textId="77777777" w:rsidR="004453AC" w:rsidRPr="004453AC" w:rsidRDefault="004453AC" w:rsidP="004453AC">
      <w:pPr>
        <w:rPr>
          <w:sz w:val="2"/>
        </w:rPr>
      </w:pPr>
    </w:p>
    <w:p w14:paraId="7956EA46" w14:textId="77777777" w:rsidR="004453AC" w:rsidRPr="004453AC" w:rsidRDefault="004453AC" w:rsidP="004453AC">
      <w:pPr>
        <w:rPr>
          <w:sz w:val="2"/>
        </w:rPr>
      </w:pPr>
    </w:p>
    <w:p w14:paraId="16667166" w14:textId="77777777" w:rsidR="004453AC" w:rsidRPr="004453AC" w:rsidRDefault="004453AC" w:rsidP="004453AC">
      <w:pPr>
        <w:rPr>
          <w:sz w:val="2"/>
        </w:rPr>
      </w:pPr>
    </w:p>
    <w:p w14:paraId="7319142B" w14:textId="77777777" w:rsidR="004453AC" w:rsidRPr="004453AC" w:rsidRDefault="004453AC" w:rsidP="004453AC">
      <w:pPr>
        <w:rPr>
          <w:sz w:val="2"/>
        </w:rPr>
      </w:pPr>
    </w:p>
    <w:p w14:paraId="2427A5B7" w14:textId="77777777" w:rsidR="004453AC" w:rsidRPr="004453AC" w:rsidRDefault="004453AC" w:rsidP="004453AC">
      <w:pPr>
        <w:rPr>
          <w:sz w:val="2"/>
        </w:rPr>
      </w:pPr>
    </w:p>
    <w:p w14:paraId="200D2D22" w14:textId="77777777" w:rsidR="004453AC" w:rsidRPr="004453AC" w:rsidRDefault="004453AC" w:rsidP="004453AC">
      <w:pPr>
        <w:rPr>
          <w:sz w:val="2"/>
        </w:rPr>
      </w:pPr>
    </w:p>
    <w:p w14:paraId="3489280D" w14:textId="77777777" w:rsidR="004453AC" w:rsidRPr="004453AC" w:rsidRDefault="004453AC" w:rsidP="004453AC">
      <w:pPr>
        <w:rPr>
          <w:sz w:val="2"/>
        </w:rPr>
      </w:pPr>
    </w:p>
    <w:p w14:paraId="0CD24521" w14:textId="77777777" w:rsidR="004453AC" w:rsidRPr="004453AC" w:rsidRDefault="004453AC" w:rsidP="004453AC">
      <w:pPr>
        <w:rPr>
          <w:sz w:val="2"/>
        </w:rPr>
      </w:pPr>
    </w:p>
    <w:p w14:paraId="79B2C49F" w14:textId="77777777" w:rsidR="004453AC" w:rsidRPr="004453AC" w:rsidRDefault="004453AC" w:rsidP="004453AC">
      <w:pPr>
        <w:rPr>
          <w:sz w:val="2"/>
        </w:rPr>
      </w:pPr>
    </w:p>
    <w:p w14:paraId="5A2E0C75" w14:textId="77777777" w:rsidR="004453AC" w:rsidRPr="004453AC" w:rsidRDefault="004453AC" w:rsidP="004453AC">
      <w:pPr>
        <w:rPr>
          <w:sz w:val="2"/>
        </w:rPr>
      </w:pPr>
    </w:p>
    <w:p w14:paraId="33A0D8B8" w14:textId="77777777" w:rsidR="004453AC" w:rsidRPr="004453AC" w:rsidRDefault="004453AC" w:rsidP="004453AC">
      <w:pPr>
        <w:rPr>
          <w:sz w:val="2"/>
        </w:rPr>
      </w:pPr>
    </w:p>
    <w:p w14:paraId="3CA6DA1E" w14:textId="77777777" w:rsidR="004453AC" w:rsidRPr="004453AC" w:rsidRDefault="004453AC" w:rsidP="004453AC">
      <w:pPr>
        <w:rPr>
          <w:sz w:val="2"/>
        </w:rPr>
      </w:pPr>
    </w:p>
    <w:p w14:paraId="680A917B" w14:textId="77777777" w:rsidR="004453AC" w:rsidRPr="004453AC" w:rsidRDefault="004453AC" w:rsidP="004453AC">
      <w:pPr>
        <w:rPr>
          <w:sz w:val="2"/>
        </w:rPr>
      </w:pPr>
    </w:p>
    <w:p w14:paraId="787BFAB1" w14:textId="77777777" w:rsidR="004453AC" w:rsidRPr="004453AC" w:rsidRDefault="004453AC" w:rsidP="004453AC">
      <w:pPr>
        <w:rPr>
          <w:sz w:val="2"/>
        </w:rPr>
      </w:pPr>
    </w:p>
    <w:p w14:paraId="474D3E6E" w14:textId="77777777" w:rsidR="004453AC" w:rsidRPr="004453AC" w:rsidRDefault="004453AC" w:rsidP="004453AC">
      <w:pPr>
        <w:rPr>
          <w:sz w:val="2"/>
        </w:rPr>
      </w:pPr>
    </w:p>
    <w:p w14:paraId="7960CB9D" w14:textId="77777777" w:rsidR="004453AC" w:rsidRPr="004453AC" w:rsidRDefault="004453AC" w:rsidP="004453AC">
      <w:pPr>
        <w:rPr>
          <w:sz w:val="2"/>
        </w:rPr>
      </w:pPr>
    </w:p>
    <w:p w14:paraId="11703515" w14:textId="77777777" w:rsidR="004453AC" w:rsidRPr="004453AC" w:rsidRDefault="004453AC" w:rsidP="004453AC">
      <w:pPr>
        <w:rPr>
          <w:sz w:val="2"/>
        </w:rPr>
      </w:pPr>
    </w:p>
    <w:p w14:paraId="18B1219A" w14:textId="77777777" w:rsidR="004453AC" w:rsidRPr="004453AC" w:rsidRDefault="004453AC" w:rsidP="004453AC">
      <w:pPr>
        <w:rPr>
          <w:sz w:val="2"/>
        </w:rPr>
      </w:pPr>
    </w:p>
    <w:p w14:paraId="5E62C28C" w14:textId="77777777" w:rsidR="004453AC" w:rsidRPr="004453AC" w:rsidRDefault="004453AC" w:rsidP="004453AC">
      <w:pPr>
        <w:rPr>
          <w:sz w:val="2"/>
        </w:rPr>
      </w:pPr>
    </w:p>
    <w:p w14:paraId="0DCE5825" w14:textId="77777777" w:rsidR="004453AC" w:rsidRPr="004453AC" w:rsidRDefault="004453AC" w:rsidP="004453AC">
      <w:pPr>
        <w:rPr>
          <w:sz w:val="2"/>
        </w:rPr>
      </w:pPr>
    </w:p>
    <w:p w14:paraId="40182A68" w14:textId="77777777" w:rsidR="004453AC" w:rsidRPr="004453AC" w:rsidRDefault="004453AC" w:rsidP="004453AC">
      <w:pPr>
        <w:rPr>
          <w:sz w:val="2"/>
        </w:rPr>
      </w:pPr>
    </w:p>
    <w:p w14:paraId="7A1F9CA3" w14:textId="77777777" w:rsidR="004453AC" w:rsidRPr="004453AC" w:rsidRDefault="004453AC" w:rsidP="004453AC">
      <w:pPr>
        <w:rPr>
          <w:sz w:val="2"/>
        </w:rPr>
      </w:pPr>
    </w:p>
    <w:p w14:paraId="29C916A6" w14:textId="77777777" w:rsidR="004453AC" w:rsidRPr="004453AC" w:rsidRDefault="004453AC" w:rsidP="004453AC">
      <w:pPr>
        <w:rPr>
          <w:sz w:val="2"/>
        </w:rPr>
      </w:pPr>
    </w:p>
    <w:p w14:paraId="2276947B" w14:textId="77777777" w:rsidR="004453AC" w:rsidRPr="004453AC" w:rsidRDefault="004453AC" w:rsidP="004453AC">
      <w:pPr>
        <w:rPr>
          <w:sz w:val="2"/>
        </w:rPr>
      </w:pPr>
    </w:p>
    <w:p w14:paraId="3A2AF2AC" w14:textId="77777777" w:rsidR="004453AC" w:rsidRPr="004453AC" w:rsidRDefault="004453AC" w:rsidP="004453AC">
      <w:pPr>
        <w:rPr>
          <w:sz w:val="2"/>
        </w:rPr>
      </w:pPr>
    </w:p>
    <w:p w14:paraId="1CAC8EF9" w14:textId="77777777" w:rsidR="004453AC" w:rsidRPr="004453AC" w:rsidRDefault="004453AC" w:rsidP="004453AC">
      <w:pPr>
        <w:rPr>
          <w:sz w:val="2"/>
        </w:rPr>
      </w:pPr>
    </w:p>
    <w:p w14:paraId="22F59BCF" w14:textId="77777777" w:rsidR="004453AC" w:rsidRPr="004453AC" w:rsidRDefault="004453AC" w:rsidP="004453AC">
      <w:pPr>
        <w:rPr>
          <w:sz w:val="2"/>
        </w:rPr>
      </w:pPr>
    </w:p>
    <w:p w14:paraId="43671443" w14:textId="77777777" w:rsidR="004453AC" w:rsidRPr="004453AC" w:rsidRDefault="004453AC" w:rsidP="004453AC">
      <w:pPr>
        <w:rPr>
          <w:sz w:val="2"/>
        </w:rPr>
      </w:pPr>
    </w:p>
    <w:p w14:paraId="648133CA" w14:textId="77777777" w:rsidR="004453AC" w:rsidRPr="004453AC" w:rsidRDefault="004453AC" w:rsidP="004453AC">
      <w:pPr>
        <w:rPr>
          <w:sz w:val="2"/>
        </w:rPr>
      </w:pPr>
    </w:p>
    <w:p w14:paraId="4BACCA56" w14:textId="77777777" w:rsidR="004453AC" w:rsidRPr="004453AC" w:rsidRDefault="004453AC" w:rsidP="004453AC">
      <w:pPr>
        <w:rPr>
          <w:sz w:val="2"/>
        </w:rPr>
      </w:pPr>
      <w:r>
        <w:rPr>
          <w:noProof/>
        </w:rPr>
        <mc:AlternateContent>
          <mc:Choice Requires="wps">
            <w:drawing>
              <wp:anchor distT="0" distB="0" distL="114300" distR="114300" simplePos="0" relativeHeight="251705344" behindDoc="0" locked="0" layoutInCell="1" allowOverlap="1" wp14:anchorId="005269CC" wp14:editId="74B154C7">
                <wp:simplePos x="0" y="0"/>
                <wp:positionH relativeFrom="page">
                  <wp:posOffset>-185258</wp:posOffset>
                </wp:positionH>
                <wp:positionV relativeFrom="paragraph">
                  <wp:posOffset>115570</wp:posOffset>
                </wp:positionV>
                <wp:extent cx="4974590" cy="2658745"/>
                <wp:effectExtent l="342900" t="0" r="340360" b="0"/>
                <wp:wrapNone/>
                <wp:docPr id="74" name="Parallelogram 74"/>
                <wp:cNvGraphicFramePr/>
                <a:graphic xmlns:a="http://schemas.openxmlformats.org/drawingml/2006/main">
                  <a:graphicData uri="http://schemas.microsoft.com/office/word/2010/wordprocessingShape">
                    <wps:wsp>
                      <wps:cNvSpPr/>
                      <wps:spPr>
                        <a:xfrm rot="12694882">
                          <a:off x="0" y="0"/>
                          <a:ext cx="4974590" cy="2658745"/>
                        </a:xfrm>
                        <a:prstGeom prst="parallelogram">
                          <a:avLst>
                            <a:gd name="adj" fmla="val 16446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8EA795" id="Parallelogram 74" o:spid="_x0000_s1026" type="#_x0000_t7" style="position:absolute;margin-left:-14.6pt;margin-top:9.1pt;width:391.7pt;height:209.35pt;rotation:-9726764fd;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" adj="18987" fillcolor="#ffc000" stroked="f" strokeweight="1pt">
                <w10:wrap anchorx="page"/>
              </v:shape>
            </w:pict>
          </mc:Fallback>
        </mc:AlternateContent>
      </w:r>
    </w:p>
    <w:p w14:paraId="3EDB2C0B" w14:textId="77777777" w:rsidR="004453AC" w:rsidRPr="004453AC" w:rsidRDefault="004453AC" w:rsidP="004453AC">
      <w:pPr>
        <w:rPr>
          <w:sz w:val="2"/>
        </w:rPr>
      </w:pPr>
    </w:p>
    <w:p w14:paraId="793583ED" w14:textId="77777777" w:rsidR="004453AC" w:rsidRPr="004453AC" w:rsidRDefault="004453AC" w:rsidP="004453AC">
      <w:pPr>
        <w:rPr>
          <w:sz w:val="2"/>
        </w:rPr>
      </w:pPr>
    </w:p>
    <w:p w14:paraId="15130473" w14:textId="77777777" w:rsidR="004453AC" w:rsidRPr="004453AC" w:rsidRDefault="004453AC" w:rsidP="004453AC">
      <w:pPr>
        <w:rPr>
          <w:sz w:val="2"/>
        </w:rPr>
      </w:pPr>
    </w:p>
    <w:p w14:paraId="159E723E" w14:textId="77777777" w:rsidR="004453AC" w:rsidRPr="004453AC" w:rsidRDefault="004453AC" w:rsidP="004453AC">
      <w:pPr>
        <w:rPr>
          <w:sz w:val="2"/>
        </w:rPr>
      </w:pPr>
    </w:p>
    <w:p w14:paraId="7A916C6B" w14:textId="77777777" w:rsidR="004453AC" w:rsidRPr="004453AC" w:rsidRDefault="004453AC" w:rsidP="004453AC">
      <w:pPr>
        <w:rPr>
          <w:sz w:val="2"/>
        </w:rPr>
      </w:pPr>
    </w:p>
    <w:p w14:paraId="37F9320B" w14:textId="77777777" w:rsidR="004453AC" w:rsidRPr="004453AC" w:rsidRDefault="004453AC" w:rsidP="004453AC">
      <w:pPr>
        <w:rPr>
          <w:sz w:val="2"/>
        </w:rPr>
      </w:pPr>
    </w:p>
    <w:p w14:paraId="6E019C7F" w14:textId="77777777" w:rsidR="004453AC" w:rsidRPr="004453AC" w:rsidRDefault="004453AC" w:rsidP="004453AC">
      <w:pPr>
        <w:rPr>
          <w:sz w:val="2"/>
        </w:rPr>
      </w:pPr>
    </w:p>
    <w:p w14:paraId="4EDD9F6F" w14:textId="77777777" w:rsidR="004453AC" w:rsidRPr="004453AC" w:rsidRDefault="004453AC" w:rsidP="004453AC">
      <w:pPr>
        <w:rPr>
          <w:sz w:val="2"/>
        </w:rPr>
      </w:pPr>
    </w:p>
    <w:p w14:paraId="273A435C" w14:textId="77777777" w:rsidR="004453AC" w:rsidRPr="004453AC" w:rsidRDefault="004453AC" w:rsidP="004453AC">
      <w:pPr>
        <w:rPr>
          <w:sz w:val="2"/>
        </w:rPr>
      </w:pPr>
    </w:p>
    <w:p w14:paraId="0136F8B1" w14:textId="77777777" w:rsidR="004453AC" w:rsidRPr="004453AC" w:rsidRDefault="004453AC" w:rsidP="004453AC">
      <w:pPr>
        <w:rPr>
          <w:sz w:val="2"/>
        </w:rPr>
      </w:pPr>
    </w:p>
    <w:p w14:paraId="34EF50BB" w14:textId="77777777" w:rsidR="004453AC" w:rsidRPr="004453AC" w:rsidRDefault="004453AC" w:rsidP="004453AC">
      <w:pPr>
        <w:rPr>
          <w:sz w:val="2"/>
        </w:rPr>
      </w:pPr>
    </w:p>
    <w:p w14:paraId="5BF8D2C6" w14:textId="77777777" w:rsidR="004453AC" w:rsidRPr="004453AC" w:rsidRDefault="004453AC" w:rsidP="004453AC">
      <w:pPr>
        <w:rPr>
          <w:sz w:val="2"/>
        </w:rPr>
      </w:pPr>
    </w:p>
    <w:p w14:paraId="73BAEE26" w14:textId="77777777" w:rsidR="004453AC" w:rsidRPr="004453AC" w:rsidRDefault="004453AC" w:rsidP="004453AC">
      <w:pPr>
        <w:rPr>
          <w:sz w:val="2"/>
        </w:rPr>
      </w:pPr>
    </w:p>
    <w:p w14:paraId="654F25D5" w14:textId="77777777" w:rsidR="004453AC" w:rsidRPr="004453AC" w:rsidRDefault="004453AC" w:rsidP="004453AC">
      <w:pPr>
        <w:rPr>
          <w:sz w:val="2"/>
        </w:rPr>
      </w:pPr>
    </w:p>
    <w:p w14:paraId="286B4A4D" w14:textId="77777777" w:rsidR="004453AC" w:rsidRPr="004453AC" w:rsidRDefault="004453AC" w:rsidP="004453AC">
      <w:pPr>
        <w:rPr>
          <w:sz w:val="2"/>
        </w:rPr>
      </w:pPr>
    </w:p>
    <w:p w14:paraId="370E315B" w14:textId="77777777" w:rsidR="004453AC" w:rsidRPr="004453AC" w:rsidRDefault="004453AC" w:rsidP="004453AC">
      <w:pPr>
        <w:rPr>
          <w:sz w:val="2"/>
        </w:rPr>
      </w:pPr>
    </w:p>
    <w:p w14:paraId="3688518B" w14:textId="77777777" w:rsidR="004453AC" w:rsidRPr="004453AC" w:rsidRDefault="004453AC" w:rsidP="004453AC">
      <w:pPr>
        <w:rPr>
          <w:sz w:val="2"/>
        </w:rPr>
      </w:pPr>
    </w:p>
    <w:p w14:paraId="7814DD99" w14:textId="77777777" w:rsidR="004453AC" w:rsidRPr="004453AC" w:rsidRDefault="004453AC" w:rsidP="004453AC">
      <w:pPr>
        <w:rPr>
          <w:sz w:val="2"/>
        </w:rPr>
      </w:pPr>
    </w:p>
    <w:p w14:paraId="53863236" w14:textId="77777777" w:rsidR="004453AC" w:rsidRPr="004453AC" w:rsidRDefault="004453AC" w:rsidP="004453AC">
      <w:pPr>
        <w:rPr>
          <w:sz w:val="2"/>
        </w:rPr>
      </w:pPr>
    </w:p>
    <w:p w14:paraId="5E4136BB" w14:textId="77777777" w:rsidR="004453AC" w:rsidRPr="004453AC" w:rsidRDefault="004453AC" w:rsidP="004453AC">
      <w:pPr>
        <w:rPr>
          <w:sz w:val="2"/>
        </w:rPr>
      </w:pPr>
    </w:p>
    <w:p w14:paraId="06DD7A1B" w14:textId="77777777" w:rsidR="004453AC" w:rsidRPr="004453AC" w:rsidRDefault="004453AC" w:rsidP="004453AC">
      <w:pPr>
        <w:rPr>
          <w:sz w:val="2"/>
        </w:rPr>
      </w:pPr>
    </w:p>
    <w:p w14:paraId="79A20CEF" w14:textId="77777777" w:rsidR="004453AC" w:rsidRPr="004453AC" w:rsidRDefault="004453AC" w:rsidP="004453AC">
      <w:pPr>
        <w:rPr>
          <w:sz w:val="2"/>
        </w:rPr>
      </w:pPr>
    </w:p>
    <w:p w14:paraId="58D736B1" w14:textId="77777777" w:rsidR="004453AC" w:rsidRPr="004453AC" w:rsidRDefault="004453AC" w:rsidP="004453AC">
      <w:pPr>
        <w:rPr>
          <w:sz w:val="2"/>
        </w:rPr>
      </w:pPr>
    </w:p>
    <w:p w14:paraId="535A0688" w14:textId="77777777" w:rsidR="004453AC" w:rsidRPr="004453AC" w:rsidRDefault="004453AC" w:rsidP="004453AC">
      <w:pPr>
        <w:rPr>
          <w:sz w:val="2"/>
        </w:rPr>
      </w:pPr>
    </w:p>
    <w:p w14:paraId="3FB96E44" w14:textId="77777777" w:rsidR="004453AC" w:rsidRPr="004453AC" w:rsidRDefault="004453AC" w:rsidP="004453AC">
      <w:pPr>
        <w:rPr>
          <w:sz w:val="2"/>
        </w:rPr>
      </w:pPr>
    </w:p>
    <w:p w14:paraId="47C7FEE5" w14:textId="77777777" w:rsidR="004453AC" w:rsidRPr="004453AC" w:rsidRDefault="004453AC" w:rsidP="004453AC">
      <w:pPr>
        <w:rPr>
          <w:sz w:val="2"/>
        </w:rPr>
      </w:pPr>
    </w:p>
    <w:p w14:paraId="5E8A6903" w14:textId="77777777" w:rsidR="004453AC" w:rsidRPr="004453AC" w:rsidRDefault="004453AC" w:rsidP="004453AC">
      <w:pPr>
        <w:rPr>
          <w:sz w:val="2"/>
        </w:rPr>
      </w:pPr>
    </w:p>
    <w:p w14:paraId="7EEB7F6A" w14:textId="77777777" w:rsidR="004453AC" w:rsidRPr="004453AC" w:rsidRDefault="004453AC" w:rsidP="004453AC">
      <w:pPr>
        <w:rPr>
          <w:sz w:val="2"/>
        </w:rPr>
      </w:pPr>
    </w:p>
    <w:p w14:paraId="2B83F1DB" w14:textId="77777777" w:rsidR="004453AC" w:rsidRPr="004453AC" w:rsidRDefault="004453AC" w:rsidP="004453AC">
      <w:pPr>
        <w:rPr>
          <w:sz w:val="2"/>
        </w:rPr>
      </w:pPr>
    </w:p>
    <w:p w14:paraId="7FE22B35" w14:textId="77777777" w:rsidR="004453AC" w:rsidRPr="004453AC" w:rsidRDefault="004453AC" w:rsidP="004453AC">
      <w:pPr>
        <w:rPr>
          <w:sz w:val="2"/>
        </w:rPr>
      </w:pPr>
    </w:p>
    <w:p w14:paraId="22A0897D" w14:textId="77777777" w:rsidR="004453AC" w:rsidRPr="004453AC" w:rsidRDefault="004453AC" w:rsidP="004453AC">
      <w:pPr>
        <w:rPr>
          <w:sz w:val="2"/>
        </w:rPr>
      </w:pPr>
    </w:p>
    <w:p w14:paraId="03C7565B" w14:textId="77777777" w:rsidR="004453AC" w:rsidRPr="004453AC" w:rsidRDefault="004453AC" w:rsidP="004453AC">
      <w:pPr>
        <w:rPr>
          <w:sz w:val="2"/>
        </w:rPr>
      </w:pPr>
    </w:p>
    <w:p w14:paraId="1148A1A6" w14:textId="77777777" w:rsidR="004453AC" w:rsidRPr="004453AC" w:rsidRDefault="004453AC" w:rsidP="004453AC">
      <w:pPr>
        <w:rPr>
          <w:sz w:val="2"/>
        </w:rPr>
      </w:pPr>
    </w:p>
    <w:p w14:paraId="2A6E26D0" w14:textId="77777777" w:rsidR="004453AC" w:rsidRPr="004453AC" w:rsidRDefault="004453AC" w:rsidP="004453AC">
      <w:pPr>
        <w:rPr>
          <w:sz w:val="2"/>
        </w:rPr>
      </w:pPr>
    </w:p>
    <w:p w14:paraId="5ED3B44E" w14:textId="77777777" w:rsidR="004453AC" w:rsidRPr="004453AC" w:rsidRDefault="004453AC" w:rsidP="004453AC">
      <w:pPr>
        <w:rPr>
          <w:sz w:val="2"/>
        </w:rPr>
      </w:pPr>
    </w:p>
    <w:p w14:paraId="7AB8FDC2" w14:textId="77777777" w:rsidR="004453AC" w:rsidRPr="004453AC" w:rsidRDefault="004453AC" w:rsidP="004453AC">
      <w:pPr>
        <w:rPr>
          <w:sz w:val="2"/>
        </w:rPr>
      </w:pPr>
    </w:p>
    <w:p w14:paraId="25EBEB1F" w14:textId="77777777" w:rsidR="004453AC" w:rsidRDefault="004453AC" w:rsidP="004453AC">
      <w:pPr>
        <w:jc w:val="center"/>
        <w:rPr>
          <w:sz w:val="2"/>
        </w:rPr>
      </w:pPr>
    </w:p>
    <w:p w14:paraId="66A7D09D" w14:textId="77777777" w:rsidR="004453AC" w:rsidRDefault="004453AC" w:rsidP="004453AC">
      <w:pPr>
        <w:jc w:val="center"/>
        <w:rPr>
          <w:sz w:val="2"/>
        </w:rPr>
      </w:pPr>
    </w:p>
    <w:p w14:paraId="4EFAF465" w14:textId="77777777" w:rsidR="004453AC" w:rsidRDefault="004453AC" w:rsidP="004453AC">
      <w:pPr>
        <w:jc w:val="center"/>
        <w:rPr>
          <w:sz w:val="2"/>
        </w:rPr>
      </w:pPr>
    </w:p>
    <w:p w14:paraId="0C7EACF9" w14:textId="77777777" w:rsidR="004453AC" w:rsidRDefault="004453AC" w:rsidP="004453AC">
      <w:pPr>
        <w:jc w:val="center"/>
        <w:rPr>
          <w:sz w:val="2"/>
        </w:rPr>
      </w:pPr>
    </w:p>
    <w:p w14:paraId="72BE7D9B" w14:textId="77777777" w:rsidR="004453AC" w:rsidRDefault="004453AC" w:rsidP="004453AC">
      <w:pPr>
        <w:jc w:val="center"/>
        <w:rPr>
          <w:sz w:val="2"/>
        </w:rPr>
      </w:pPr>
    </w:p>
    <w:p w14:paraId="10E5A982" w14:textId="77777777" w:rsidR="004453AC" w:rsidRDefault="004453AC" w:rsidP="004453AC">
      <w:pPr>
        <w:jc w:val="center"/>
        <w:rPr>
          <w:sz w:val="2"/>
        </w:rPr>
      </w:pPr>
    </w:p>
    <w:p w14:paraId="55A49FFD" w14:textId="77777777" w:rsidR="004453AC" w:rsidRDefault="004453AC" w:rsidP="004453AC">
      <w:pPr>
        <w:jc w:val="center"/>
        <w:rPr>
          <w:sz w:val="2"/>
        </w:rPr>
      </w:pPr>
    </w:p>
    <w:p w14:paraId="279A9CDB" w14:textId="77777777" w:rsidR="004453AC" w:rsidRDefault="004453AC" w:rsidP="004453AC">
      <w:pPr>
        <w:jc w:val="center"/>
        <w:rPr>
          <w:sz w:val="2"/>
        </w:rPr>
      </w:pPr>
    </w:p>
    <w:p w14:paraId="71803F45" w14:textId="77777777" w:rsidR="004453AC" w:rsidRDefault="004453AC" w:rsidP="004453AC">
      <w:pPr>
        <w:jc w:val="center"/>
        <w:rPr>
          <w:sz w:val="2"/>
        </w:rPr>
      </w:pPr>
    </w:p>
    <w:p w14:paraId="60081F5E" w14:textId="77777777" w:rsidR="004453AC" w:rsidRDefault="004453AC" w:rsidP="004453AC">
      <w:pPr>
        <w:jc w:val="center"/>
        <w:rPr>
          <w:sz w:val="2"/>
        </w:rPr>
      </w:pPr>
    </w:p>
    <w:p w14:paraId="32A8492B" w14:textId="77777777" w:rsidR="004453AC" w:rsidRDefault="004453AC" w:rsidP="004453AC">
      <w:pPr>
        <w:jc w:val="center"/>
        <w:rPr>
          <w:sz w:val="2"/>
        </w:rPr>
      </w:pPr>
    </w:p>
    <w:p w14:paraId="7D0BBF4C" w14:textId="77777777" w:rsidR="004453AC" w:rsidRDefault="004453AC" w:rsidP="004453AC">
      <w:pPr>
        <w:jc w:val="center"/>
        <w:rPr>
          <w:sz w:val="2"/>
        </w:rPr>
      </w:pPr>
    </w:p>
    <w:p w14:paraId="46B6CE28" w14:textId="77777777" w:rsidR="004453AC" w:rsidRDefault="004453AC" w:rsidP="004453AC">
      <w:pPr>
        <w:jc w:val="center"/>
        <w:rPr>
          <w:sz w:val="2"/>
        </w:rPr>
      </w:pPr>
    </w:p>
    <w:p w14:paraId="6E0F9EA2" w14:textId="77777777" w:rsidR="004453AC" w:rsidRDefault="004453AC" w:rsidP="004453AC">
      <w:pPr>
        <w:jc w:val="center"/>
        <w:rPr>
          <w:sz w:val="2"/>
        </w:rPr>
      </w:pPr>
    </w:p>
    <w:p w14:paraId="68459F57" w14:textId="77777777" w:rsidR="004453AC" w:rsidRDefault="004453AC" w:rsidP="004453AC">
      <w:pPr>
        <w:jc w:val="center"/>
        <w:rPr>
          <w:sz w:val="2"/>
        </w:rPr>
      </w:pPr>
    </w:p>
    <w:p w14:paraId="51FEBB6C" w14:textId="77777777" w:rsidR="004453AC" w:rsidRPr="004453AC" w:rsidRDefault="004453AC" w:rsidP="004453AC">
      <w:pPr>
        <w:jc w:val="center"/>
        <w:rPr>
          <w:sz w:val="2"/>
        </w:rPr>
      </w:pPr>
    </w:p>
    <w:p w14:paraId="346910E0" w14:textId="77777777" w:rsidR="004453AC" w:rsidRPr="004453AC" w:rsidRDefault="004453AC" w:rsidP="004453AC">
      <w:pPr>
        <w:rPr>
          <w:sz w:val="2"/>
        </w:rPr>
      </w:pPr>
    </w:p>
    <w:p w14:paraId="3DB937C5" w14:textId="77777777" w:rsidR="004453AC" w:rsidRPr="004453AC" w:rsidRDefault="004453AC" w:rsidP="004453AC">
      <w:pPr>
        <w:rPr>
          <w:sz w:val="2"/>
        </w:rPr>
      </w:pPr>
    </w:p>
    <w:p w14:paraId="059D449B" w14:textId="77777777" w:rsidR="004453AC" w:rsidRPr="004453AC" w:rsidRDefault="004453AC" w:rsidP="004453AC">
      <w:pPr>
        <w:rPr>
          <w:sz w:val="2"/>
        </w:rPr>
      </w:pPr>
    </w:p>
    <w:p w14:paraId="7D5D9F15" w14:textId="77777777" w:rsidR="004453AC" w:rsidRPr="004453AC" w:rsidRDefault="004453AC" w:rsidP="004453AC">
      <w:pPr>
        <w:rPr>
          <w:sz w:val="2"/>
        </w:rPr>
      </w:pPr>
    </w:p>
    <w:p w14:paraId="0BACF25A" w14:textId="77777777" w:rsidR="004453AC" w:rsidRPr="004453AC" w:rsidRDefault="004453AC" w:rsidP="004453AC">
      <w:pPr>
        <w:rPr>
          <w:sz w:val="2"/>
        </w:rPr>
      </w:pPr>
    </w:p>
    <w:p w14:paraId="04DA14C8" w14:textId="77777777" w:rsidR="004453AC" w:rsidRPr="004453AC" w:rsidRDefault="004453AC" w:rsidP="004453AC">
      <w:pPr>
        <w:rPr>
          <w:sz w:val="2"/>
        </w:rPr>
      </w:pPr>
    </w:p>
    <w:p w14:paraId="3D5BE4F8" w14:textId="77777777" w:rsidR="004453AC" w:rsidRPr="004453AC" w:rsidRDefault="004453AC" w:rsidP="004453AC">
      <w:pPr>
        <w:rPr>
          <w:sz w:val="2"/>
        </w:rPr>
      </w:pPr>
    </w:p>
    <w:p w14:paraId="096BCD4C" w14:textId="77777777" w:rsidR="004453AC" w:rsidRPr="004453AC" w:rsidRDefault="004453AC" w:rsidP="004453AC">
      <w:pPr>
        <w:rPr>
          <w:sz w:val="2"/>
        </w:rPr>
      </w:pPr>
    </w:p>
    <w:p w14:paraId="07AF8FDD" w14:textId="77777777" w:rsidR="004453AC" w:rsidRPr="004453AC" w:rsidRDefault="004453AC" w:rsidP="004453AC">
      <w:pPr>
        <w:rPr>
          <w:sz w:val="2"/>
        </w:rPr>
      </w:pPr>
    </w:p>
    <w:p w14:paraId="752ECE0D" w14:textId="77777777" w:rsidR="004453AC" w:rsidRPr="004453AC" w:rsidRDefault="004453AC" w:rsidP="004453AC">
      <w:pPr>
        <w:rPr>
          <w:sz w:val="2"/>
        </w:rPr>
      </w:pPr>
    </w:p>
    <w:p w14:paraId="1FA3AE7A" w14:textId="77777777" w:rsidR="004453AC" w:rsidRPr="004453AC" w:rsidRDefault="004453AC" w:rsidP="004453AC">
      <w:pPr>
        <w:rPr>
          <w:sz w:val="2"/>
        </w:rPr>
      </w:pPr>
    </w:p>
    <w:p w14:paraId="65694B92" w14:textId="77777777" w:rsidR="004453AC" w:rsidRPr="004453AC" w:rsidRDefault="004453AC" w:rsidP="004453AC">
      <w:pPr>
        <w:rPr>
          <w:sz w:val="2"/>
        </w:rPr>
      </w:pPr>
    </w:p>
    <w:p w14:paraId="1385044C" w14:textId="77777777" w:rsidR="004453AC" w:rsidRPr="004453AC" w:rsidRDefault="004453AC" w:rsidP="004453AC">
      <w:pPr>
        <w:rPr>
          <w:sz w:val="2"/>
        </w:rPr>
      </w:pPr>
    </w:p>
    <w:p w14:paraId="71028C6E" w14:textId="77777777" w:rsidR="004453AC" w:rsidRPr="004453AC" w:rsidRDefault="004453AC" w:rsidP="004453AC">
      <w:pPr>
        <w:rPr>
          <w:sz w:val="2"/>
        </w:rPr>
      </w:pPr>
    </w:p>
    <w:p w14:paraId="09D25A57" w14:textId="77777777" w:rsidR="004453AC" w:rsidRPr="004453AC" w:rsidRDefault="004453AC" w:rsidP="004453AC">
      <w:pPr>
        <w:rPr>
          <w:sz w:val="2"/>
        </w:rPr>
      </w:pPr>
    </w:p>
    <w:p w14:paraId="65E0712D" w14:textId="77777777" w:rsidR="004453AC" w:rsidRPr="004453AC" w:rsidRDefault="004453AC" w:rsidP="004453AC">
      <w:pPr>
        <w:rPr>
          <w:sz w:val="2"/>
        </w:rPr>
      </w:pPr>
    </w:p>
    <w:p w14:paraId="6E62C6AD" w14:textId="77777777" w:rsidR="004453AC" w:rsidRPr="004453AC" w:rsidRDefault="004453AC" w:rsidP="004453AC">
      <w:pPr>
        <w:rPr>
          <w:sz w:val="2"/>
        </w:rPr>
      </w:pPr>
    </w:p>
    <w:p w14:paraId="5E6CDA4D" w14:textId="77777777" w:rsidR="004453AC" w:rsidRPr="004453AC" w:rsidRDefault="004453AC" w:rsidP="004453AC">
      <w:pPr>
        <w:rPr>
          <w:sz w:val="2"/>
        </w:rPr>
      </w:pPr>
    </w:p>
    <w:p w14:paraId="10FF94C4" w14:textId="77777777" w:rsidR="004453AC" w:rsidRPr="004453AC" w:rsidRDefault="004453AC" w:rsidP="004453AC">
      <w:pPr>
        <w:rPr>
          <w:sz w:val="2"/>
        </w:rPr>
      </w:pPr>
    </w:p>
    <w:p w14:paraId="37FAE00C" w14:textId="77777777" w:rsidR="004453AC" w:rsidRPr="004453AC" w:rsidRDefault="004453AC" w:rsidP="004453AC">
      <w:pPr>
        <w:rPr>
          <w:sz w:val="2"/>
        </w:rPr>
      </w:pPr>
    </w:p>
    <w:p w14:paraId="2E71F2B8" w14:textId="77777777" w:rsidR="004453AC" w:rsidRPr="004453AC" w:rsidRDefault="004453AC" w:rsidP="004453AC">
      <w:pPr>
        <w:rPr>
          <w:sz w:val="2"/>
        </w:rPr>
      </w:pPr>
    </w:p>
    <w:p w14:paraId="647945D2" w14:textId="77777777" w:rsidR="004453AC" w:rsidRPr="004453AC" w:rsidRDefault="004453AC" w:rsidP="004453AC">
      <w:pPr>
        <w:rPr>
          <w:sz w:val="2"/>
        </w:rPr>
      </w:pPr>
    </w:p>
    <w:p w14:paraId="1B788659" w14:textId="77777777" w:rsidR="004453AC" w:rsidRPr="004453AC" w:rsidRDefault="004453AC" w:rsidP="004453AC">
      <w:pPr>
        <w:rPr>
          <w:sz w:val="2"/>
        </w:rPr>
      </w:pPr>
    </w:p>
    <w:p w14:paraId="79C6BDE0" w14:textId="77777777" w:rsidR="004453AC" w:rsidRPr="004453AC" w:rsidRDefault="004453AC" w:rsidP="004453AC">
      <w:pPr>
        <w:rPr>
          <w:sz w:val="2"/>
        </w:rPr>
      </w:pPr>
    </w:p>
    <w:p w14:paraId="586F2765" w14:textId="77777777" w:rsidR="004453AC" w:rsidRPr="004453AC" w:rsidRDefault="004453AC" w:rsidP="004453AC">
      <w:pPr>
        <w:rPr>
          <w:sz w:val="2"/>
        </w:rPr>
      </w:pPr>
      <w:r>
        <w:rPr>
          <w:noProof/>
        </w:rPr>
        <mc:AlternateContent>
          <mc:Choice Requires="wps">
            <w:drawing>
              <wp:anchor distT="0" distB="0" distL="114300" distR="114300" simplePos="0" relativeHeight="251717632" behindDoc="0" locked="0" layoutInCell="1" allowOverlap="1" wp14:anchorId="520E53CC" wp14:editId="166C8946">
                <wp:simplePos x="0" y="0"/>
                <wp:positionH relativeFrom="column">
                  <wp:posOffset>-255181</wp:posOffset>
                </wp:positionH>
                <wp:positionV relativeFrom="paragraph">
                  <wp:posOffset>73971</wp:posOffset>
                </wp:positionV>
                <wp:extent cx="3365500" cy="3115340"/>
                <wp:effectExtent l="0" t="0" r="6350" b="8890"/>
                <wp:wrapNone/>
                <wp:docPr id="85" name="Text Box 85"/>
                <wp:cNvGraphicFramePr/>
                <a:graphic xmlns:a="http://schemas.openxmlformats.org/drawingml/2006/main">
                  <a:graphicData uri="http://schemas.microsoft.com/office/word/2010/wordprocessingShape">
                    <wps:wsp>
                      <wps:cNvSpPr txBox="1"/>
                      <wps:spPr>
                        <a:xfrm>
                          <a:off x="0" y="0"/>
                          <a:ext cx="3365500" cy="311534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6350">
                          <a:noFill/>
                        </a:ln>
                      </wps:spPr>
                      <wps:txbx>
                        <w:txbxContent>
                          <w:p w14:paraId="61ABD1C7" w14:textId="00364AEE" w:rsidR="00CD53EC" w:rsidRDefault="0000294B" w:rsidP="00B462D9">
                            <w:r w:rsidRPr="0000294B">
                              <w:rPr>
                                <w:noProof/>
                              </w:rPr>
                              <w:drawing>
                                <wp:inline distT="0" distB="0" distL="0" distR="0" wp14:anchorId="3DE54110" wp14:editId="75EF7D65">
                                  <wp:extent cx="2716043" cy="3009014"/>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455" cy="3034951"/>
                                          </a:xfrm>
                                          <a:prstGeom prst="rect">
                                            <a:avLst/>
                                          </a:prstGeom>
                                        </pic:spPr>
                                      </pic:pic>
                                    </a:graphicData>
                                  </a:graphic>
                                </wp:inline>
                              </w:drawing>
                            </w:r>
                          </w:p>
                          <w:p w14:paraId="31B53D15" w14:textId="1207BE79" w:rsidR="00CD53EC" w:rsidRPr="00547FEE" w:rsidRDefault="00CD53EC" w:rsidP="0000294B">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20E53CC" id="Text Box 85" o:spid="_x0000_s1039" type="#_x0000_t202" style="position:absolute;margin-left:-20.1pt;margin-top:5.8pt;width:265pt;height:245.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" fillcolor="#ffd557 [2132]" stroked="f" strokeweight=".5pt">
                <v:fill color2="#fff0c5 [756]" rotate="t" angle="315" colors="0 #ffde80;.5 #ffe8b3;1 #fff3da" focus="100%" type="gradient"/>
                <v:textbox>
                  <w:txbxContent>
                    <w:p w14:paraId="61ABD1C7" w14:textId="00364AEE" w:rsidR="00CD53EC" w:rsidRDefault="0000294B" w:rsidP="00B462D9">
                      <w:r w:rsidRPr="0000294B">
                        <w:rPr>
                          <w:noProof/>
                        </w:rPr>
                        <w:drawing>
                          <wp:inline distT="0" distB="0" distL="0" distR="0" wp14:anchorId="3DE54110" wp14:editId="75EF7D65">
                            <wp:extent cx="2716043" cy="3009014"/>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455" cy="3034951"/>
                                    </a:xfrm>
                                    <a:prstGeom prst="rect">
                                      <a:avLst/>
                                    </a:prstGeom>
                                  </pic:spPr>
                                </pic:pic>
                              </a:graphicData>
                            </a:graphic>
                          </wp:inline>
                        </w:drawing>
                      </w:r>
                    </w:p>
                    <w:p w14:paraId="31B53D15" w14:textId="1207BE79" w:rsidR="00CD53EC" w:rsidRPr="00547FEE" w:rsidRDefault="00CD53EC" w:rsidP="0000294B">
                      <w:pPr>
                        <w:pStyle w:val="ListParagraph"/>
                        <w:rPr>
                          <w:sz w:val="28"/>
                          <w:szCs w:val="28"/>
                        </w:rPr>
                      </w:pPr>
                    </w:p>
                  </w:txbxContent>
                </v:textbox>
              </v:shape>
            </w:pict>
          </mc:Fallback>
        </mc:AlternateContent>
      </w:r>
    </w:p>
    <w:p w14:paraId="3B47329F" w14:textId="77777777" w:rsidR="004453AC" w:rsidRPr="004453AC" w:rsidRDefault="004453AC" w:rsidP="004453AC">
      <w:pPr>
        <w:rPr>
          <w:sz w:val="2"/>
        </w:rPr>
      </w:pPr>
    </w:p>
    <w:p w14:paraId="356DCAF0" w14:textId="77777777" w:rsidR="004453AC" w:rsidRPr="004453AC" w:rsidRDefault="004453AC" w:rsidP="004453AC">
      <w:pPr>
        <w:rPr>
          <w:sz w:val="2"/>
        </w:rPr>
      </w:pPr>
    </w:p>
    <w:p w14:paraId="500F3679" w14:textId="77777777" w:rsidR="004453AC" w:rsidRPr="004453AC" w:rsidRDefault="004453AC" w:rsidP="004453AC">
      <w:pPr>
        <w:rPr>
          <w:sz w:val="2"/>
        </w:rPr>
      </w:pPr>
    </w:p>
    <w:p w14:paraId="72A99F43" w14:textId="77777777" w:rsidR="004453AC" w:rsidRPr="004453AC" w:rsidRDefault="004453AC" w:rsidP="004453AC">
      <w:pPr>
        <w:rPr>
          <w:sz w:val="2"/>
        </w:rPr>
      </w:pPr>
    </w:p>
    <w:p w14:paraId="704FCF56" w14:textId="77777777" w:rsidR="004453AC" w:rsidRPr="004453AC" w:rsidRDefault="004453AC" w:rsidP="004453AC">
      <w:pPr>
        <w:rPr>
          <w:sz w:val="2"/>
        </w:rPr>
      </w:pPr>
    </w:p>
    <w:p w14:paraId="40D21C24" w14:textId="77777777" w:rsidR="004453AC" w:rsidRPr="004453AC" w:rsidRDefault="004453AC" w:rsidP="004453AC">
      <w:pPr>
        <w:rPr>
          <w:sz w:val="2"/>
        </w:rPr>
      </w:pPr>
    </w:p>
    <w:p w14:paraId="578E5B55" w14:textId="77777777" w:rsidR="004453AC" w:rsidRPr="004453AC" w:rsidRDefault="004453AC" w:rsidP="004453AC">
      <w:pPr>
        <w:rPr>
          <w:sz w:val="2"/>
        </w:rPr>
      </w:pPr>
    </w:p>
    <w:p w14:paraId="0B52A5F2" w14:textId="77777777" w:rsidR="004453AC" w:rsidRPr="004453AC" w:rsidRDefault="004453AC" w:rsidP="004453AC">
      <w:pPr>
        <w:rPr>
          <w:sz w:val="2"/>
        </w:rPr>
      </w:pPr>
    </w:p>
    <w:p w14:paraId="7CB4F520" w14:textId="77777777" w:rsidR="004453AC" w:rsidRPr="004453AC" w:rsidRDefault="004453AC" w:rsidP="004453AC">
      <w:pPr>
        <w:rPr>
          <w:sz w:val="2"/>
        </w:rPr>
      </w:pPr>
    </w:p>
    <w:p w14:paraId="452CC004" w14:textId="77777777" w:rsidR="004453AC" w:rsidRPr="004453AC" w:rsidRDefault="004453AC" w:rsidP="004453AC">
      <w:pPr>
        <w:rPr>
          <w:sz w:val="2"/>
        </w:rPr>
      </w:pPr>
    </w:p>
    <w:p w14:paraId="60CF28CD" w14:textId="77777777" w:rsidR="004453AC" w:rsidRPr="004453AC" w:rsidRDefault="004453AC" w:rsidP="004453AC">
      <w:pPr>
        <w:rPr>
          <w:sz w:val="2"/>
        </w:rPr>
      </w:pPr>
    </w:p>
    <w:p w14:paraId="065D2807" w14:textId="77777777" w:rsidR="004453AC" w:rsidRPr="004453AC" w:rsidRDefault="004453AC" w:rsidP="004453AC">
      <w:pPr>
        <w:rPr>
          <w:sz w:val="2"/>
        </w:rPr>
      </w:pPr>
    </w:p>
    <w:p w14:paraId="3ED54911" w14:textId="77777777" w:rsidR="004453AC" w:rsidRPr="004453AC" w:rsidRDefault="004453AC" w:rsidP="004453AC">
      <w:pPr>
        <w:rPr>
          <w:sz w:val="2"/>
        </w:rPr>
      </w:pPr>
    </w:p>
    <w:p w14:paraId="1760F7AE" w14:textId="77777777" w:rsidR="004453AC" w:rsidRPr="004453AC" w:rsidRDefault="004453AC" w:rsidP="004453AC">
      <w:pPr>
        <w:rPr>
          <w:sz w:val="2"/>
        </w:rPr>
      </w:pPr>
    </w:p>
    <w:p w14:paraId="7E0A9444" w14:textId="77777777" w:rsidR="004453AC" w:rsidRPr="004453AC" w:rsidRDefault="004453AC" w:rsidP="004453AC">
      <w:pPr>
        <w:rPr>
          <w:sz w:val="2"/>
        </w:rPr>
      </w:pPr>
    </w:p>
    <w:p w14:paraId="76E6EE89" w14:textId="77777777" w:rsidR="004453AC" w:rsidRPr="004453AC" w:rsidRDefault="004453AC" w:rsidP="004453AC">
      <w:pPr>
        <w:rPr>
          <w:sz w:val="2"/>
        </w:rPr>
      </w:pPr>
    </w:p>
    <w:p w14:paraId="1459E519" w14:textId="77777777" w:rsidR="004453AC" w:rsidRPr="004453AC" w:rsidRDefault="004453AC" w:rsidP="004453AC">
      <w:pPr>
        <w:rPr>
          <w:sz w:val="2"/>
        </w:rPr>
      </w:pPr>
    </w:p>
    <w:p w14:paraId="57B6B624" w14:textId="77777777" w:rsidR="004453AC" w:rsidRPr="004453AC" w:rsidRDefault="004453AC" w:rsidP="004453AC">
      <w:pPr>
        <w:rPr>
          <w:sz w:val="2"/>
        </w:rPr>
      </w:pPr>
    </w:p>
    <w:p w14:paraId="1776568D" w14:textId="77777777" w:rsidR="004453AC" w:rsidRPr="004453AC" w:rsidRDefault="004453AC" w:rsidP="004453AC">
      <w:pPr>
        <w:rPr>
          <w:sz w:val="2"/>
        </w:rPr>
      </w:pPr>
    </w:p>
    <w:p w14:paraId="31E32009" w14:textId="77777777" w:rsidR="004453AC" w:rsidRPr="004453AC" w:rsidRDefault="004453AC" w:rsidP="004453AC">
      <w:pPr>
        <w:rPr>
          <w:sz w:val="2"/>
        </w:rPr>
      </w:pPr>
    </w:p>
    <w:p w14:paraId="7150D7AD" w14:textId="77777777" w:rsidR="004453AC" w:rsidRPr="004453AC" w:rsidRDefault="004453AC" w:rsidP="004453AC">
      <w:pPr>
        <w:rPr>
          <w:sz w:val="2"/>
        </w:rPr>
      </w:pPr>
    </w:p>
    <w:p w14:paraId="456F02F4" w14:textId="77777777" w:rsidR="004453AC" w:rsidRPr="004453AC" w:rsidRDefault="004453AC" w:rsidP="004453AC">
      <w:pPr>
        <w:rPr>
          <w:sz w:val="2"/>
        </w:rPr>
      </w:pPr>
    </w:p>
    <w:p w14:paraId="4ED13543" w14:textId="77777777" w:rsidR="004453AC" w:rsidRPr="004453AC" w:rsidRDefault="004453AC" w:rsidP="004453AC">
      <w:pPr>
        <w:rPr>
          <w:sz w:val="2"/>
        </w:rPr>
      </w:pPr>
    </w:p>
    <w:p w14:paraId="4AF53763" w14:textId="77777777" w:rsidR="004453AC" w:rsidRPr="004453AC" w:rsidRDefault="004453AC" w:rsidP="004453AC">
      <w:pPr>
        <w:rPr>
          <w:sz w:val="2"/>
        </w:rPr>
      </w:pPr>
    </w:p>
    <w:p w14:paraId="3C5AA7F5" w14:textId="77777777" w:rsidR="004453AC" w:rsidRPr="004453AC" w:rsidRDefault="004453AC" w:rsidP="004453AC">
      <w:pPr>
        <w:rPr>
          <w:sz w:val="2"/>
        </w:rPr>
      </w:pPr>
    </w:p>
    <w:p w14:paraId="7CEA376B" w14:textId="77777777" w:rsidR="004453AC" w:rsidRPr="004453AC" w:rsidRDefault="004453AC" w:rsidP="004453AC">
      <w:pPr>
        <w:rPr>
          <w:sz w:val="2"/>
        </w:rPr>
      </w:pPr>
    </w:p>
    <w:p w14:paraId="405D06C5" w14:textId="77777777" w:rsidR="004453AC" w:rsidRPr="004453AC" w:rsidRDefault="004453AC" w:rsidP="004453AC">
      <w:pPr>
        <w:rPr>
          <w:sz w:val="2"/>
        </w:rPr>
      </w:pPr>
    </w:p>
    <w:p w14:paraId="4BD999FE" w14:textId="77777777" w:rsidR="004453AC" w:rsidRPr="004453AC" w:rsidRDefault="004453AC" w:rsidP="004453AC">
      <w:pPr>
        <w:rPr>
          <w:sz w:val="2"/>
        </w:rPr>
      </w:pPr>
    </w:p>
    <w:p w14:paraId="75F58AB9" w14:textId="77777777" w:rsidR="004453AC" w:rsidRPr="004453AC" w:rsidRDefault="004453AC" w:rsidP="004453AC">
      <w:pPr>
        <w:rPr>
          <w:sz w:val="2"/>
        </w:rPr>
      </w:pPr>
    </w:p>
    <w:p w14:paraId="67D7D929" w14:textId="77777777" w:rsidR="004453AC" w:rsidRPr="004453AC" w:rsidRDefault="004453AC" w:rsidP="004453AC">
      <w:pPr>
        <w:rPr>
          <w:sz w:val="2"/>
        </w:rPr>
      </w:pPr>
    </w:p>
    <w:p w14:paraId="5EB2E0C5" w14:textId="77777777" w:rsidR="004453AC" w:rsidRPr="004453AC" w:rsidRDefault="004453AC" w:rsidP="004453AC">
      <w:pPr>
        <w:rPr>
          <w:sz w:val="2"/>
        </w:rPr>
      </w:pPr>
    </w:p>
    <w:p w14:paraId="0F65CE78" w14:textId="77777777" w:rsidR="004453AC" w:rsidRPr="004453AC" w:rsidRDefault="004453AC" w:rsidP="004453AC">
      <w:pPr>
        <w:rPr>
          <w:sz w:val="2"/>
        </w:rPr>
      </w:pPr>
    </w:p>
    <w:p w14:paraId="4FAE9075" w14:textId="77777777" w:rsidR="004453AC" w:rsidRPr="004453AC" w:rsidRDefault="004453AC" w:rsidP="004453AC">
      <w:pPr>
        <w:rPr>
          <w:sz w:val="2"/>
        </w:rPr>
      </w:pPr>
    </w:p>
    <w:p w14:paraId="76E8C18D" w14:textId="77777777" w:rsidR="004453AC" w:rsidRPr="004453AC" w:rsidRDefault="004453AC" w:rsidP="004453AC">
      <w:pPr>
        <w:rPr>
          <w:sz w:val="2"/>
        </w:rPr>
      </w:pPr>
    </w:p>
    <w:p w14:paraId="5A563163" w14:textId="77777777" w:rsidR="004453AC" w:rsidRPr="004453AC" w:rsidRDefault="004453AC" w:rsidP="004453AC">
      <w:pPr>
        <w:rPr>
          <w:sz w:val="2"/>
        </w:rPr>
      </w:pPr>
    </w:p>
    <w:p w14:paraId="37B183D9" w14:textId="77777777" w:rsidR="004453AC" w:rsidRPr="004453AC" w:rsidRDefault="004453AC" w:rsidP="004453AC">
      <w:pPr>
        <w:rPr>
          <w:sz w:val="2"/>
        </w:rPr>
      </w:pPr>
    </w:p>
    <w:p w14:paraId="301BF05A" w14:textId="77777777" w:rsidR="004453AC" w:rsidRPr="004453AC" w:rsidRDefault="004453AC" w:rsidP="004453AC">
      <w:pPr>
        <w:rPr>
          <w:sz w:val="2"/>
        </w:rPr>
      </w:pPr>
    </w:p>
    <w:p w14:paraId="3AE08257" w14:textId="77777777" w:rsidR="004453AC" w:rsidRPr="004453AC" w:rsidRDefault="004453AC" w:rsidP="004453AC">
      <w:pPr>
        <w:rPr>
          <w:sz w:val="2"/>
        </w:rPr>
      </w:pPr>
    </w:p>
    <w:p w14:paraId="51F50EAF" w14:textId="77777777" w:rsidR="004453AC" w:rsidRPr="004453AC" w:rsidRDefault="004453AC" w:rsidP="004453AC">
      <w:pPr>
        <w:rPr>
          <w:sz w:val="2"/>
        </w:rPr>
      </w:pPr>
    </w:p>
    <w:p w14:paraId="41412990" w14:textId="77777777" w:rsidR="004453AC" w:rsidRPr="004453AC" w:rsidRDefault="004453AC" w:rsidP="004453AC">
      <w:pPr>
        <w:rPr>
          <w:sz w:val="2"/>
        </w:rPr>
      </w:pPr>
    </w:p>
    <w:p w14:paraId="7BE458EB" w14:textId="77777777" w:rsidR="004453AC" w:rsidRPr="004453AC" w:rsidRDefault="004453AC" w:rsidP="004453AC">
      <w:pPr>
        <w:rPr>
          <w:sz w:val="2"/>
        </w:rPr>
      </w:pPr>
    </w:p>
    <w:p w14:paraId="023426E3" w14:textId="3123AA93" w:rsidR="004453AC" w:rsidRPr="004453AC" w:rsidRDefault="006D73CD" w:rsidP="004453AC">
      <w:pPr>
        <w:rPr>
          <w:sz w:val="2"/>
        </w:rPr>
      </w:pPr>
      <w:r w:rsidRPr="00A12E10">
        <w:rPr>
          <w:noProof/>
          <w:sz w:val="10"/>
        </w:rPr>
        <mc:AlternateContent>
          <mc:Choice Requires="wps">
            <w:drawing>
              <wp:anchor distT="0" distB="0" distL="114300" distR="114300" simplePos="0" relativeHeight="251721728" behindDoc="0" locked="0" layoutInCell="1" allowOverlap="1" wp14:anchorId="6820333B" wp14:editId="58CD65D8">
                <wp:simplePos x="0" y="0"/>
                <wp:positionH relativeFrom="margin">
                  <wp:posOffset>-272415</wp:posOffset>
                </wp:positionH>
                <wp:positionV relativeFrom="paragraph">
                  <wp:posOffset>80010</wp:posOffset>
                </wp:positionV>
                <wp:extent cx="3571875" cy="3429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571875" cy="342900"/>
                        </a:xfrm>
                        <a:prstGeom prst="rect">
                          <a:avLst/>
                        </a:prstGeom>
                        <a:noFill/>
                        <a:ln w="6350">
                          <a:noFill/>
                        </a:ln>
                      </wps:spPr>
                      <wps:txbx>
                        <w:txbxContent>
                          <w:p w14:paraId="5E4D8632" w14:textId="40539C59" w:rsidR="00B462D9" w:rsidRPr="002E604B" w:rsidRDefault="00B462D9" w:rsidP="00B462D9">
                            <w:pPr>
                              <w:jc w:val="center"/>
                              <w:rPr>
                                <w:rFonts w:ascii="Engravers MT" w:hAnsi="Engravers MT"/>
                                <w:smallCaps/>
                                <w:color w:val="1F08C8"/>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20333B" id="Text Box 87" o:spid="_x0000_s1040" type="#_x0000_t202" style="position:absolute;margin-left:-21.45pt;margin-top:6.3pt;width:281.25pt;height:2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" filled="f" stroked="f" strokeweight=".5pt">
                <v:textbox>
                  <w:txbxContent>
                    <w:p w14:paraId="5E4D8632" w14:textId="40539C59" w:rsidR="00B462D9" w:rsidRPr="002E604B" w:rsidRDefault="00B462D9" w:rsidP="00B462D9">
                      <w:pPr>
                        <w:jc w:val="center"/>
                        <w:rPr>
                          <w:rFonts w:ascii="Engravers MT" w:hAnsi="Engravers MT"/>
                          <w:smallCaps/>
                          <w:color w:val="1F08C8"/>
                          <w:sz w:val="24"/>
                          <w:szCs w:val="24"/>
                        </w:rPr>
                      </w:pPr>
                    </w:p>
                  </w:txbxContent>
                </v:textbox>
                <w10:wrap anchorx="margin"/>
              </v:shape>
            </w:pict>
          </mc:Fallback>
        </mc:AlternateContent>
      </w:r>
    </w:p>
    <w:p w14:paraId="25C47B27" w14:textId="77777777" w:rsidR="004453AC" w:rsidRPr="004453AC" w:rsidRDefault="004453AC" w:rsidP="004453AC">
      <w:pPr>
        <w:rPr>
          <w:sz w:val="2"/>
        </w:rPr>
      </w:pPr>
    </w:p>
    <w:p w14:paraId="7DB552D8" w14:textId="1B3959CD" w:rsidR="004453AC" w:rsidRPr="004453AC" w:rsidRDefault="004453AC" w:rsidP="004453AC">
      <w:pPr>
        <w:rPr>
          <w:sz w:val="2"/>
        </w:rPr>
      </w:pPr>
    </w:p>
    <w:p w14:paraId="30382AD8" w14:textId="654E6D3C" w:rsidR="004453AC" w:rsidRPr="004453AC" w:rsidRDefault="004453AC" w:rsidP="004453AC">
      <w:pPr>
        <w:rPr>
          <w:sz w:val="2"/>
        </w:rPr>
      </w:pPr>
    </w:p>
    <w:p w14:paraId="75D07C67" w14:textId="77777777" w:rsidR="004453AC" w:rsidRPr="004453AC" w:rsidRDefault="004453AC" w:rsidP="004453AC">
      <w:pPr>
        <w:rPr>
          <w:sz w:val="2"/>
        </w:rPr>
      </w:pPr>
    </w:p>
    <w:p w14:paraId="5A4176C0" w14:textId="77777777" w:rsidR="004453AC" w:rsidRPr="004453AC" w:rsidRDefault="004453AC" w:rsidP="004453AC">
      <w:pPr>
        <w:rPr>
          <w:sz w:val="2"/>
        </w:rPr>
      </w:pPr>
    </w:p>
    <w:p w14:paraId="1C757CFE" w14:textId="77777777" w:rsidR="004453AC" w:rsidRPr="004453AC" w:rsidRDefault="004453AC" w:rsidP="004453AC">
      <w:pPr>
        <w:rPr>
          <w:sz w:val="2"/>
        </w:rPr>
      </w:pPr>
    </w:p>
    <w:p w14:paraId="6248DC8F" w14:textId="77777777" w:rsidR="004453AC" w:rsidRPr="004453AC" w:rsidRDefault="004453AC" w:rsidP="004453AC">
      <w:pPr>
        <w:rPr>
          <w:sz w:val="2"/>
        </w:rPr>
      </w:pPr>
    </w:p>
    <w:p w14:paraId="2042544F" w14:textId="77777777" w:rsidR="004453AC" w:rsidRPr="004453AC" w:rsidRDefault="004453AC" w:rsidP="004453AC">
      <w:pPr>
        <w:rPr>
          <w:sz w:val="2"/>
        </w:rPr>
      </w:pPr>
    </w:p>
    <w:p w14:paraId="2BA925EE" w14:textId="77777777" w:rsidR="004453AC" w:rsidRPr="004453AC" w:rsidRDefault="004453AC" w:rsidP="004453AC">
      <w:pPr>
        <w:rPr>
          <w:sz w:val="2"/>
        </w:rPr>
      </w:pPr>
    </w:p>
    <w:p w14:paraId="1320DD07" w14:textId="77777777" w:rsidR="004453AC" w:rsidRPr="004453AC" w:rsidRDefault="004453AC" w:rsidP="004453AC">
      <w:pPr>
        <w:rPr>
          <w:sz w:val="2"/>
        </w:rPr>
      </w:pPr>
    </w:p>
    <w:p w14:paraId="6ECC068B" w14:textId="77777777" w:rsidR="004453AC" w:rsidRPr="004453AC" w:rsidRDefault="004453AC" w:rsidP="004453AC">
      <w:pPr>
        <w:rPr>
          <w:sz w:val="2"/>
        </w:rPr>
      </w:pPr>
    </w:p>
    <w:p w14:paraId="2423FAC2" w14:textId="77777777" w:rsidR="004453AC" w:rsidRPr="004453AC" w:rsidRDefault="004453AC" w:rsidP="004453AC">
      <w:pPr>
        <w:rPr>
          <w:sz w:val="2"/>
        </w:rPr>
      </w:pPr>
    </w:p>
    <w:p w14:paraId="1357AC7C" w14:textId="77777777" w:rsidR="004453AC" w:rsidRPr="004453AC" w:rsidRDefault="004453AC" w:rsidP="004453AC">
      <w:pPr>
        <w:rPr>
          <w:sz w:val="2"/>
        </w:rPr>
      </w:pPr>
    </w:p>
    <w:p w14:paraId="2580D9E1" w14:textId="66E86C7E" w:rsidR="004453AC" w:rsidRPr="004453AC" w:rsidRDefault="004453AC" w:rsidP="004453AC">
      <w:pPr>
        <w:rPr>
          <w:sz w:val="2"/>
        </w:rPr>
      </w:pPr>
    </w:p>
    <w:p w14:paraId="5B33557E" w14:textId="77777777" w:rsidR="004453AC" w:rsidRPr="004453AC" w:rsidRDefault="004453AC" w:rsidP="004453AC">
      <w:pPr>
        <w:rPr>
          <w:sz w:val="2"/>
        </w:rPr>
      </w:pPr>
    </w:p>
    <w:p w14:paraId="5B63AAEC" w14:textId="77777777" w:rsidR="004453AC" w:rsidRPr="004453AC" w:rsidRDefault="004453AC" w:rsidP="004453AC">
      <w:pPr>
        <w:rPr>
          <w:sz w:val="2"/>
        </w:rPr>
      </w:pPr>
    </w:p>
    <w:p w14:paraId="19A10C02" w14:textId="77777777" w:rsidR="004453AC" w:rsidRPr="004453AC" w:rsidRDefault="004453AC" w:rsidP="004453AC">
      <w:pPr>
        <w:rPr>
          <w:sz w:val="2"/>
        </w:rPr>
      </w:pPr>
    </w:p>
    <w:p w14:paraId="52566E42" w14:textId="77777777" w:rsidR="004453AC" w:rsidRPr="004453AC" w:rsidRDefault="004453AC" w:rsidP="004453AC">
      <w:pPr>
        <w:rPr>
          <w:sz w:val="2"/>
        </w:rPr>
      </w:pPr>
    </w:p>
    <w:p w14:paraId="58D0C965" w14:textId="26A136A7" w:rsidR="004453AC" w:rsidRPr="004453AC" w:rsidRDefault="004453AC" w:rsidP="004453AC">
      <w:pPr>
        <w:rPr>
          <w:sz w:val="2"/>
        </w:rPr>
      </w:pPr>
    </w:p>
    <w:p w14:paraId="5CCB055A" w14:textId="77777777" w:rsidR="004453AC" w:rsidRPr="004453AC" w:rsidRDefault="004453AC" w:rsidP="004453AC">
      <w:pPr>
        <w:rPr>
          <w:sz w:val="2"/>
        </w:rPr>
      </w:pPr>
    </w:p>
    <w:p w14:paraId="7399297B" w14:textId="77777777" w:rsidR="004453AC" w:rsidRPr="004453AC" w:rsidRDefault="004453AC" w:rsidP="004453AC">
      <w:pPr>
        <w:rPr>
          <w:sz w:val="2"/>
        </w:rPr>
      </w:pPr>
    </w:p>
    <w:p w14:paraId="55D94114" w14:textId="77777777" w:rsidR="004453AC" w:rsidRPr="004453AC" w:rsidRDefault="004453AC" w:rsidP="004453AC">
      <w:pPr>
        <w:rPr>
          <w:sz w:val="2"/>
        </w:rPr>
      </w:pPr>
    </w:p>
    <w:p w14:paraId="0AA27D9A" w14:textId="77777777" w:rsidR="004453AC" w:rsidRPr="004453AC" w:rsidRDefault="004453AC" w:rsidP="004453AC">
      <w:pPr>
        <w:rPr>
          <w:sz w:val="2"/>
        </w:rPr>
      </w:pPr>
    </w:p>
    <w:p w14:paraId="16B92E8D" w14:textId="5AADACD2" w:rsidR="004453AC" w:rsidRPr="004453AC" w:rsidRDefault="004453AC" w:rsidP="004453AC">
      <w:pPr>
        <w:rPr>
          <w:sz w:val="2"/>
        </w:rPr>
      </w:pPr>
    </w:p>
    <w:p w14:paraId="593B9423" w14:textId="77777777" w:rsidR="004453AC" w:rsidRPr="004453AC" w:rsidRDefault="004453AC" w:rsidP="004453AC">
      <w:pPr>
        <w:rPr>
          <w:sz w:val="2"/>
        </w:rPr>
      </w:pPr>
    </w:p>
    <w:p w14:paraId="5DAEF667" w14:textId="77777777" w:rsidR="004453AC" w:rsidRPr="004453AC" w:rsidRDefault="004453AC" w:rsidP="004453AC">
      <w:pPr>
        <w:rPr>
          <w:sz w:val="2"/>
        </w:rPr>
      </w:pPr>
    </w:p>
    <w:p w14:paraId="1C2FB8A5" w14:textId="77777777" w:rsidR="004453AC" w:rsidRDefault="004453AC" w:rsidP="004453AC">
      <w:pPr>
        <w:rPr>
          <w:sz w:val="2"/>
        </w:rPr>
      </w:pPr>
    </w:p>
    <w:p w14:paraId="6DCB42A4" w14:textId="77777777" w:rsidR="004453AC" w:rsidRPr="004453AC" w:rsidRDefault="004453AC" w:rsidP="004453AC">
      <w:pPr>
        <w:rPr>
          <w:sz w:val="2"/>
        </w:rPr>
      </w:pPr>
    </w:p>
    <w:p w14:paraId="29C89054" w14:textId="77777777" w:rsidR="004453AC" w:rsidRPr="004453AC" w:rsidRDefault="004453AC" w:rsidP="004453AC">
      <w:pPr>
        <w:rPr>
          <w:sz w:val="2"/>
        </w:rPr>
      </w:pPr>
    </w:p>
    <w:p w14:paraId="0E55BF02" w14:textId="77777777" w:rsidR="004453AC" w:rsidRPr="004453AC" w:rsidRDefault="004453AC" w:rsidP="004453AC">
      <w:pPr>
        <w:rPr>
          <w:sz w:val="2"/>
        </w:rPr>
      </w:pPr>
    </w:p>
    <w:p w14:paraId="0A8D7710" w14:textId="77777777" w:rsidR="004453AC" w:rsidRPr="004453AC" w:rsidRDefault="004453AC" w:rsidP="004453AC">
      <w:pPr>
        <w:rPr>
          <w:sz w:val="2"/>
        </w:rPr>
      </w:pPr>
    </w:p>
    <w:p w14:paraId="701D514A" w14:textId="77777777" w:rsidR="004453AC" w:rsidRPr="004453AC" w:rsidRDefault="004453AC" w:rsidP="004453AC">
      <w:pPr>
        <w:rPr>
          <w:sz w:val="2"/>
        </w:rPr>
      </w:pPr>
    </w:p>
    <w:p w14:paraId="2FC471BB" w14:textId="77777777" w:rsidR="004453AC" w:rsidRPr="004453AC" w:rsidRDefault="004453AC" w:rsidP="004453AC">
      <w:pPr>
        <w:rPr>
          <w:sz w:val="2"/>
        </w:rPr>
      </w:pPr>
    </w:p>
    <w:p w14:paraId="1E4BD180" w14:textId="77777777" w:rsidR="004453AC" w:rsidRPr="004453AC" w:rsidRDefault="004453AC" w:rsidP="004453AC">
      <w:pPr>
        <w:rPr>
          <w:sz w:val="2"/>
        </w:rPr>
      </w:pPr>
    </w:p>
    <w:p w14:paraId="5DB0E8AD" w14:textId="77777777" w:rsidR="004453AC" w:rsidRPr="004453AC" w:rsidRDefault="004453AC" w:rsidP="004453AC">
      <w:pPr>
        <w:rPr>
          <w:sz w:val="2"/>
        </w:rPr>
      </w:pPr>
    </w:p>
    <w:p w14:paraId="66DB1222" w14:textId="77777777" w:rsidR="004453AC" w:rsidRPr="004453AC" w:rsidRDefault="004453AC" w:rsidP="004453AC">
      <w:pPr>
        <w:rPr>
          <w:sz w:val="2"/>
        </w:rPr>
      </w:pPr>
    </w:p>
    <w:p w14:paraId="7D5381A8" w14:textId="77777777" w:rsidR="004453AC" w:rsidRPr="004453AC" w:rsidRDefault="004453AC" w:rsidP="004453AC">
      <w:pPr>
        <w:rPr>
          <w:sz w:val="2"/>
        </w:rPr>
      </w:pPr>
    </w:p>
    <w:p w14:paraId="07A20C09" w14:textId="77777777" w:rsidR="004453AC" w:rsidRPr="004453AC" w:rsidRDefault="004453AC" w:rsidP="004453AC">
      <w:pPr>
        <w:rPr>
          <w:sz w:val="2"/>
        </w:rPr>
      </w:pPr>
    </w:p>
    <w:p w14:paraId="6EB46E70" w14:textId="77777777" w:rsidR="004453AC" w:rsidRPr="004453AC" w:rsidRDefault="004453AC" w:rsidP="004453AC">
      <w:pPr>
        <w:rPr>
          <w:sz w:val="2"/>
        </w:rPr>
      </w:pPr>
    </w:p>
    <w:p w14:paraId="1AFDAF3B" w14:textId="77777777" w:rsidR="004453AC" w:rsidRPr="004453AC" w:rsidRDefault="004453AC" w:rsidP="004453AC">
      <w:pPr>
        <w:rPr>
          <w:sz w:val="2"/>
        </w:rPr>
      </w:pPr>
    </w:p>
    <w:p w14:paraId="11383DAF" w14:textId="77777777" w:rsidR="004453AC" w:rsidRPr="004453AC" w:rsidRDefault="004453AC" w:rsidP="004453AC">
      <w:pPr>
        <w:rPr>
          <w:sz w:val="2"/>
        </w:rPr>
      </w:pPr>
    </w:p>
    <w:p w14:paraId="35A30E7C" w14:textId="77777777" w:rsidR="004453AC" w:rsidRPr="004453AC" w:rsidRDefault="004453AC" w:rsidP="004453AC">
      <w:pPr>
        <w:rPr>
          <w:sz w:val="2"/>
        </w:rPr>
      </w:pPr>
    </w:p>
    <w:p w14:paraId="4B6F6F75" w14:textId="77777777" w:rsidR="004453AC" w:rsidRPr="004453AC" w:rsidRDefault="004453AC" w:rsidP="004453AC">
      <w:pPr>
        <w:rPr>
          <w:sz w:val="2"/>
        </w:rPr>
      </w:pPr>
    </w:p>
    <w:p w14:paraId="0D13AF21" w14:textId="77777777" w:rsidR="004453AC" w:rsidRPr="004453AC" w:rsidRDefault="004453AC" w:rsidP="004453AC">
      <w:pPr>
        <w:rPr>
          <w:sz w:val="2"/>
        </w:rPr>
      </w:pPr>
    </w:p>
    <w:p w14:paraId="47322D60" w14:textId="77777777" w:rsidR="004453AC" w:rsidRPr="004453AC" w:rsidRDefault="004453AC" w:rsidP="004453AC">
      <w:pPr>
        <w:rPr>
          <w:sz w:val="2"/>
        </w:rPr>
      </w:pPr>
    </w:p>
    <w:p w14:paraId="6B03920A" w14:textId="77777777" w:rsidR="004453AC" w:rsidRPr="004453AC" w:rsidRDefault="004453AC" w:rsidP="004453AC">
      <w:pPr>
        <w:rPr>
          <w:sz w:val="2"/>
        </w:rPr>
      </w:pPr>
    </w:p>
    <w:p w14:paraId="0306857E" w14:textId="77777777" w:rsidR="004453AC" w:rsidRPr="004453AC" w:rsidRDefault="004453AC" w:rsidP="004453AC">
      <w:pPr>
        <w:rPr>
          <w:sz w:val="2"/>
        </w:rPr>
      </w:pPr>
    </w:p>
    <w:p w14:paraId="2C3BEFFE" w14:textId="77777777" w:rsidR="004453AC" w:rsidRPr="004453AC" w:rsidRDefault="004453AC" w:rsidP="004453AC">
      <w:pPr>
        <w:rPr>
          <w:sz w:val="2"/>
        </w:rPr>
      </w:pPr>
    </w:p>
    <w:p w14:paraId="1272A61D" w14:textId="77777777" w:rsidR="004453AC" w:rsidRPr="004453AC" w:rsidRDefault="004453AC" w:rsidP="004453AC">
      <w:pPr>
        <w:rPr>
          <w:sz w:val="2"/>
        </w:rPr>
      </w:pPr>
    </w:p>
    <w:p w14:paraId="535B71EA" w14:textId="77777777" w:rsidR="004453AC" w:rsidRPr="004453AC" w:rsidRDefault="004453AC" w:rsidP="004453AC">
      <w:pPr>
        <w:rPr>
          <w:sz w:val="2"/>
        </w:rPr>
      </w:pPr>
    </w:p>
    <w:p w14:paraId="762DED81" w14:textId="77777777" w:rsidR="004453AC" w:rsidRPr="004453AC" w:rsidRDefault="004453AC" w:rsidP="004453AC">
      <w:pPr>
        <w:rPr>
          <w:sz w:val="2"/>
        </w:rPr>
      </w:pPr>
    </w:p>
    <w:p w14:paraId="5AFD6359" w14:textId="77777777" w:rsidR="004453AC" w:rsidRPr="004453AC" w:rsidRDefault="004453AC" w:rsidP="004453AC">
      <w:pPr>
        <w:rPr>
          <w:sz w:val="2"/>
        </w:rPr>
      </w:pPr>
    </w:p>
    <w:p w14:paraId="45D94657" w14:textId="77777777" w:rsidR="004453AC" w:rsidRPr="004453AC" w:rsidRDefault="004453AC" w:rsidP="004453AC">
      <w:pPr>
        <w:rPr>
          <w:sz w:val="2"/>
        </w:rPr>
      </w:pPr>
    </w:p>
    <w:p w14:paraId="3B6C5EDB" w14:textId="77777777" w:rsidR="004453AC" w:rsidRPr="004453AC" w:rsidRDefault="004453AC" w:rsidP="004453AC">
      <w:pPr>
        <w:rPr>
          <w:sz w:val="2"/>
        </w:rPr>
      </w:pPr>
    </w:p>
    <w:p w14:paraId="477FDCF0" w14:textId="77777777" w:rsidR="004453AC" w:rsidRPr="004453AC" w:rsidRDefault="004453AC" w:rsidP="004453AC">
      <w:pPr>
        <w:rPr>
          <w:sz w:val="2"/>
        </w:rPr>
      </w:pPr>
    </w:p>
    <w:p w14:paraId="0F4BB3D0" w14:textId="77777777" w:rsidR="004453AC" w:rsidRPr="004453AC" w:rsidRDefault="004453AC" w:rsidP="004453AC">
      <w:pPr>
        <w:rPr>
          <w:sz w:val="2"/>
        </w:rPr>
      </w:pPr>
    </w:p>
    <w:p w14:paraId="663DF71F" w14:textId="3E3BA4B4" w:rsidR="004453AC" w:rsidRPr="004453AC" w:rsidRDefault="004453AC" w:rsidP="004453AC">
      <w:pPr>
        <w:rPr>
          <w:sz w:val="2"/>
        </w:rPr>
      </w:pPr>
    </w:p>
    <w:p w14:paraId="723E41D1" w14:textId="77777777" w:rsidR="004453AC" w:rsidRPr="004453AC" w:rsidRDefault="004453AC" w:rsidP="004453AC">
      <w:pPr>
        <w:rPr>
          <w:sz w:val="2"/>
        </w:rPr>
      </w:pPr>
    </w:p>
    <w:p w14:paraId="596FDBCC" w14:textId="77777777" w:rsidR="004453AC" w:rsidRPr="004453AC" w:rsidRDefault="004453AC" w:rsidP="004453AC">
      <w:pPr>
        <w:rPr>
          <w:sz w:val="2"/>
        </w:rPr>
      </w:pPr>
    </w:p>
    <w:p w14:paraId="334FF81A" w14:textId="77777777" w:rsidR="004453AC" w:rsidRPr="004453AC" w:rsidRDefault="004453AC" w:rsidP="004453AC">
      <w:pPr>
        <w:rPr>
          <w:sz w:val="2"/>
        </w:rPr>
      </w:pPr>
    </w:p>
    <w:p w14:paraId="1DEDD2DE" w14:textId="77777777" w:rsidR="004453AC" w:rsidRPr="004453AC" w:rsidRDefault="004453AC" w:rsidP="004453AC">
      <w:pPr>
        <w:rPr>
          <w:sz w:val="2"/>
        </w:rPr>
      </w:pPr>
    </w:p>
    <w:p w14:paraId="47BF44D2" w14:textId="7CAA0CEE" w:rsidR="004453AC" w:rsidRPr="004453AC" w:rsidRDefault="004453AC" w:rsidP="004453AC">
      <w:pPr>
        <w:rPr>
          <w:sz w:val="2"/>
        </w:rPr>
      </w:pPr>
    </w:p>
    <w:p w14:paraId="0FC012A5" w14:textId="77777777" w:rsidR="004453AC" w:rsidRPr="004453AC" w:rsidRDefault="004453AC" w:rsidP="004453AC">
      <w:pPr>
        <w:rPr>
          <w:sz w:val="2"/>
        </w:rPr>
      </w:pPr>
    </w:p>
    <w:p w14:paraId="5697FC10" w14:textId="77777777" w:rsidR="004453AC" w:rsidRPr="004453AC" w:rsidRDefault="004453AC" w:rsidP="004453AC">
      <w:pPr>
        <w:rPr>
          <w:sz w:val="2"/>
        </w:rPr>
      </w:pPr>
    </w:p>
    <w:p w14:paraId="1FADCD87" w14:textId="77777777" w:rsidR="004453AC" w:rsidRPr="004453AC" w:rsidRDefault="004453AC" w:rsidP="004453AC">
      <w:pPr>
        <w:rPr>
          <w:sz w:val="2"/>
        </w:rPr>
      </w:pPr>
    </w:p>
    <w:p w14:paraId="69B2741B" w14:textId="77777777" w:rsidR="004453AC" w:rsidRPr="004453AC" w:rsidRDefault="004453AC" w:rsidP="004453AC">
      <w:pPr>
        <w:rPr>
          <w:sz w:val="2"/>
        </w:rPr>
      </w:pPr>
    </w:p>
    <w:p w14:paraId="7E1D1542" w14:textId="604BD042" w:rsidR="004453AC" w:rsidRPr="004453AC" w:rsidRDefault="004453AC" w:rsidP="004453AC">
      <w:pPr>
        <w:rPr>
          <w:sz w:val="2"/>
        </w:rPr>
      </w:pPr>
    </w:p>
    <w:p w14:paraId="3CC582EE" w14:textId="77777777" w:rsidR="004453AC" w:rsidRPr="004453AC" w:rsidRDefault="004453AC" w:rsidP="004453AC">
      <w:pPr>
        <w:rPr>
          <w:sz w:val="2"/>
        </w:rPr>
      </w:pPr>
    </w:p>
    <w:p w14:paraId="003CCB57" w14:textId="77777777" w:rsidR="004453AC" w:rsidRPr="004453AC" w:rsidRDefault="004453AC" w:rsidP="004453AC">
      <w:pPr>
        <w:rPr>
          <w:sz w:val="2"/>
        </w:rPr>
      </w:pPr>
    </w:p>
    <w:p w14:paraId="37518B25" w14:textId="77777777" w:rsidR="004453AC" w:rsidRPr="004453AC" w:rsidRDefault="004453AC" w:rsidP="004453AC">
      <w:pPr>
        <w:rPr>
          <w:sz w:val="2"/>
        </w:rPr>
      </w:pPr>
    </w:p>
    <w:p w14:paraId="4E53C94F" w14:textId="77777777" w:rsidR="004453AC" w:rsidRPr="004453AC" w:rsidRDefault="004453AC" w:rsidP="004453AC">
      <w:pPr>
        <w:rPr>
          <w:sz w:val="2"/>
        </w:rPr>
      </w:pPr>
    </w:p>
    <w:p w14:paraId="7F5EACC5" w14:textId="77777777" w:rsidR="004453AC" w:rsidRPr="004453AC" w:rsidRDefault="004453AC" w:rsidP="004453AC">
      <w:pPr>
        <w:rPr>
          <w:sz w:val="2"/>
        </w:rPr>
      </w:pPr>
    </w:p>
    <w:p w14:paraId="6E16EFEF" w14:textId="77777777" w:rsidR="004453AC" w:rsidRPr="004453AC" w:rsidRDefault="004453AC" w:rsidP="004453AC">
      <w:pPr>
        <w:rPr>
          <w:sz w:val="2"/>
        </w:rPr>
      </w:pPr>
    </w:p>
    <w:p w14:paraId="00FF9319" w14:textId="77777777" w:rsidR="004453AC" w:rsidRPr="004453AC" w:rsidRDefault="004453AC" w:rsidP="004453AC">
      <w:pPr>
        <w:rPr>
          <w:sz w:val="2"/>
        </w:rPr>
      </w:pPr>
    </w:p>
    <w:p w14:paraId="67BACF84" w14:textId="77777777" w:rsidR="004453AC" w:rsidRPr="004453AC" w:rsidRDefault="004453AC" w:rsidP="004453AC">
      <w:pPr>
        <w:rPr>
          <w:sz w:val="2"/>
        </w:rPr>
      </w:pPr>
    </w:p>
    <w:p w14:paraId="04B7E5F5" w14:textId="77777777" w:rsidR="004453AC" w:rsidRPr="004453AC" w:rsidRDefault="004453AC" w:rsidP="004453AC">
      <w:pPr>
        <w:rPr>
          <w:sz w:val="2"/>
        </w:rPr>
      </w:pPr>
    </w:p>
    <w:p w14:paraId="1DFD8F45" w14:textId="77777777" w:rsidR="004453AC" w:rsidRPr="004453AC" w:rsidRDefault="004453AC" w:rsidP="004453AC">
      <w:pPr>
        <w:rPr>
          <w:sz w:val="2"/>
        </w:rPr>
      </w:pPr>
    </w:p>
    <w:p w14:paraId="236E0470" w14:textId="77777777" w:rsidR="004453AC" w:rsidRPr="004453AC" w:rsidRDefault="004453AC" w:rsidP="004453AC">
      <w:pPr>
        <w:rPr>
          <w:sz w:val="2"/>
        </w:rPr>
      </w:pPr>
    </w:p>
    <w:p w14:paraId="4EAD0345" w14:textId="77777777" w:rsidR="004453AC" w:rsidRPr="004453AC" w:rsidRDefault="004453AC" w:rsidP="004453AC">
      <w:pPr>
        <w:rPr>
          <w:sz w:val="2"/>
        </w:rPr>
      </w:pPr>
    </w:p>
    <w:p w14:paraId="5E634BF3" w14:textId="77777777" w:rsidR="004453AC" w:rsidRPr="004453AC" w:rsidRDefault="004453AC" w:rsidP="004453AC">
      <w:pPr>
        <w:rPr>
          <w:sz w:val="2"/>
        </w:rPr>
      </w:pPr>
    </w:p>
    <w:p w14:paraId="226599F9" w14:textId="77777777" w:rsidR="004453AC" w:rsidRPr="004453AC" w:rsidRDefault="004453AC" w:rsidP="004453AC">
      <w:pPr>
        <w:rPr>
          <w:sz w:val="2"/>
        </w:rPr>
      </w:pPr>
    </w:p>
    <w:p w14:paraId="2ED0A021" w14:textId="77777777" w:rsidR="004453AC" w:rsidRPr="004453AC" w:rsidRDefault="004453AC" w:rsidP="004453AC">
      <w:pPr>
        <w:rPr>
          <w:sz w:val="2"/>
        </w:rPr>
      </w:pPr>
    </w:p>
    <w:p w14:paraId="149BCE15" w14:textId="77777777" w:rsidR="004453AC" w:rsidRPr="004453AC" w:rsidRDefault="004453AC" w:rsidP="004453AC">
      <w:pPr>
        <w:rPr>
          <w:sz w:val="2"/>
        </w:rPr>
      </w:pPr>
    </w:p>
    <w:p w14:paraId="383DC908" w14:textId="77777777" w:rsidR="004453AC" w:rsidRPr="004453AC" w:rsidRDefault="004453AC" w:rsidP="004453AC">
      <w:pPr>
        <w:rPr>
          <w:sz w:val="2"/>
        </w:rPr>
      </w:pPr>
    </w:p>
    <w:p w14:paraId="355603BC" w14:textId="77777777" w:rsidR="004453AC" w:rsidRPr="004453AC" w:rsidRDefault="004453AC" w:rsidP="004453AC">
      <w:pPr>
        <w:rPr>
          <w:sz w:val="2"/>
        </w:rPr>
      </w:pPr>
    </w:p>
    <w:p w14:paraId="3FDA163E" w14:textId="77777777" w:rsidR="004453AC" w:rsidRPr="004453AC" w:rsidRDefault="004453AC" w:rsidP="004453AC">
      <w:pPr>
        <w:rPr>
          <w:sz w:val="2"/>
        </w:rPr>
      </w:pPr>
    </w:p>
    <w:p w14:paraId="2C942549" w14:textId="77777777" w:rsidR="004453AC" w:rsidRPr="004453AC" w:rsidRDefault="004453AC" w:rsidP="004453AC">
      <w:pPr>
        <w:rPr>
          <w:sz w:val="2"/>
        </w:rPr>
      </w:pPr>
    </w:p>
    <w:p w14:paraId="4A67366A" w14:textId="77777777" w:rsidR="004453AC" w:rsidRPr="004453AC" w:rsidRDefault="004453AC" w:rsidP="004453AC">
      <w:pPr>
        <w:rPr>
          <w:sz w:val="2"/>
        </w:rPr>
      </w:pPr>
    </w:p>
    <w:p w14:paraId="749F52A0" w14:textId="77777777" w:rsidR="004453AC" w:rsidRPr="004453AC" w:rsidRDefault="004453AC" w:rsidP="004453AC">
      <w:pPr>
        <w:rPr>
          <w:sz w:val="2"/>
        </w:rPr>
      </w:pPr>
    </w:p>
    <w:p w14:paraId="1F31C754" w14:textId="77777777" w:rsidR="004453AC" w:rsidRPr="004453AC" w:rsidRDefault="004453AC" w:rsidP="004453AC">
      <w:pPr>
        <w:rPr>
          <w:sz w:val="2"/>
        </w:rPr>
      </w:pPr>
    </w:p>
    <w:p w14:paraId="53B89717" w14:textId="77777777" w:rsidR="004453AC" w:rsidRPr="004453AC" w:rsidRDefault="004453AC" w:rsidP="004453AC">
      <w:pPr>
        <w:rPr>
          <w:sz w:val="2"/>
        </w:rPr>
      </w:pPr>
    </w:p>
    <w:p w14:paraId="6B892252" w14:textId="77777777" w:rsidR="004453AC" w:rsidRPr="004453AC" w:rsidRDefault="004453AC" w:rsidP="004453AC">
      <w:pPr>
        <w:rPr>
          <w:sz w:val="2"/>
        </w:rPr>
      </w:pPr>
    </w:p>
    <w:p w14:paraId="06F6A33F" w14:textId="77777777" w:rsidR="004453AC" w:rsidRPr="004453AC" w:rsidRDefault="004453AC" w:rsidP="004453AC">
      <w:pPr>
        <w:rPr>
          <w:sz w:val="2"/>
        </w:rPr>
      </w:pPr>
    </w:p>
    <w:p w14:paraId="3EE15A50" w14:textId="77777777" w:rsidR="004453AC" w:rsidRPr="004453AC" w:rsidRDefault="004453AC" w:rsidP="004453AC">
      <w:pPr>
        <w:rPr>
          <w:sz w:val="2"/>
        </w:rPr>
      </w:pPr>
    </w:p>
    <w:p w14:paraId="66529244" w14:textId="77777777" w:rsidR="004453AC" w:rsidRPr="004453AC" w:rsidRDefault="004453AC" w:rsidP="004453AC">
      <w:pPr>
        <w:rPr>
          <w:sz w:val="2"/>
        </w:rPr>
      </w:pPr>
    </w:p>
    <w:p w14:paraId="08C2276E" w14:textId="77777777" w:rsidR="004453AC" w:rsidRPr="004453AC" w:rsidRDefault="004453AC" w:rsidP="004453AC">
      <w:pPr>
        <w:rPr>
          <w:sz w:val="2"/>
        </w:rPr>
      </w:pPr>
    </w:p>
    <w:p w14:paraId="1B6F4995" w14:textId="77777777" w:rsidR="004453AC" w:rsidRPr="004453AC" w:rsidRDefault="004453AC" w:rsidP="004453AC">
      <w:pPr>
        <w:rPr>
          <w:sz w:val="2"/>
        </w:rPr>
      </w:pPr>
    </w:p>
    <w:p w14:paraId="17668976" w14:textId="77777777" w:rsidR="004453AC" w:rsidRPr="004453AC" w:rsidRDefault="004453AC" w:rsidP="004453AC">
      <w:pPr>
        <w:rPr>
          <w:sz w:val="2"/>
        </w:rPr>
      </w:pPr>
    </w:p>
    <w:p w14:paraId="53B42D69" w14:textId="77777777" w:rsidR="004453AC" w:rsidRPr="004453AC" w:rsidRDefault="004453AC" w:rsidP="004453AC">
      <w:pPr>
        <w:rPr>
          <w:sz w:val="2"/>
        </w:rPr>
      </w:pPr>
    </w:p>
    <w:p w14:paraId="423F022A" w14:textId="77777777" w:rsidR="004453AC" w:rsidRPr="004453AC" w:rsidRDefault="004453AC" w:rsidP="004453AC">
      <w:pPr>
        <w:rPr>
          <w:sz w:val="2"/>
        </w:rPr>
      </w:pPr>
    </w:p>
    <w:p w14:paraId="0642EA1D" w14:textId="77777777" w:rsidR="004453AC" w:rsidRPr="004453AC" w:rsidRDefault="004453AC" w:rsidP="004453AC">
      <w:pPr>
        <w:rPr>
          <w:sz w:val="2"/>
        </w:rPr>
      </w:pPr>
    </w:p>
    <w:p w14:paraId="501C20BE" w14:textId="77777777" w:rsidR="004453AC" w:rsidRPr="004453AC" w:rsidRDefault="004453AC" w:rsidP="004453AC">
      <w:pPr>
        <w:rPr>
          <w:sz w:val="2"/>
        </w:rPr>
      </w:pPr>
    </w:p>
    <w:p w14:paraId="6220FA6E" w14:textId="77777777" w:rsidR="004453AC" w:rsidRPr="004453AC" w:rsidRDefault="004453AC" w:rsidP="004453AC">
      <w:pPr>
        <w:rPr>
          <w:sz w:val="2"/>
        </w:rPr>
      </w:pPr>
    </w:p>
    <w:p w14:paraId="26342CE6" w14:textId="77777777" w:rsidR="004453AC" w:rsidRPr="004453AC" w:rsidRDefault="004453AC" w:rsidP="004453AC">
      <w:pPr>
        <w:rPr>
          <w:sz w:val="2"/>
        </w:rPr>
      </w:pPr>
    </w:p>
    <w:p w14:paraId="3AAB2C5A" w14:textId="77777777" w:rsidR="004453AC" w:rsidRPr="004453AC" w:rsidRDefault="004453AC" w:rsidP="004453AC">
      <w:pPr>
        <w:rPr>
          <w:sz w:val="2"/>
        </w:rPr>
      </w:pPr>
    </w:p>
    <w:p w14:paraId="53D14665" w14:textId="77777777" w:rsidR="004453AC" w:rsidRPr="004453AC" w:rsidRDefault="004453AC" w:rsidP="004453AC">
      <w:pPr>
        <w:rPr>
          <w:sz w:val="2"/>
        </w:rPr>
      </w:pPr>
    </w:p>
    <w:p w14:paraId="1E867865" w14:textId="77777777" w:rsidR="004453AC" w:rsidRPr="004453AC" w:rsidRDefault="004453AC" w:rsidP="004453AC">
      <w:pPr>
        <w:rPr>
          <w:sz w:val="2"/>
        </w:rPr>
      </w:pPr>
    </w:p>
    <w:p w14:paraId="27C57D28" w14:textId="77777777" w:rsidR="004453AC" w:rsidRPr="004453AC" w:rsidRDefault="004453AC" w:rsidP="004453AC">
      <w:pPr>
        <w:rPr>
          <w:sz w:val="2"/>
        </w:rPr>
      </w:pPr>
    </w:p>
    <w:p w14:paraId="5E5F1F6D" w14:textId="77777777" w:rsidR="004453AC" w:rsidRPr="004453AC" w:rsidRDefault="004453AC" w:rsidP="004453AC">
      <w:pPr>
        <w:rPr>
          <w:sz w:val="2"/>
        </w:rPr>
      </w:pPr>
    </w:p>
    <w:p w14:paraId="024585C6" w14:textId="77777777" w:rsidR="004453AC" w:rsidRPr="004453AC" w:rsidRDefault="004453AC" w:rsidP="004453AC">
      <w:pPr>
        <w:rPr>
          <w:sz w:val="2"/>
        </w:rPr>
      </w:pPr>
    </w:p>
    <w:p w14:paraId="4029A2FE" w14:textId="77777777" w:rsidR="004453AC" w:rsidRPr="004453AC" w:rsidRDefault="004453AC" w:rsidP="004453AC">
      <w:pPr>
        <w:rPr>
          <w:sz w:val="2"/>
        </w:rPr>
      </w:pPr>
    </w:p>
    <w:p w14:paraId="185ECE9C" w14:textId="77777777" w:rsidR="004453AC" w:rsidRPr="004453AC" w:rsidRDefault="004453AC" w:rsidP="004453AC">
      <w:pPr>
        <w:rPr>
          <w:sz w:val="2"/>
        </w:rPr>
      </w:pPr>
    </w:p>
    <w:p w14:paraId="0828E31C" w14:textId="77777777" w:rsidR="004453AC" w:rsidRPr="004453AC" w:rsidRDefault="004453AC" w:rsidP="004453AC">
      <w:pPr>
        <w:rPr>
          <w:sz w:val="2"/>
        </w:rPr>
      </w:pPr>
    </w:p>
    <w:p w14:paraId="239D51A3" w14:textId="77777777" w:rsidR="004453AC" w:rsidRPr="004453AC" w:rsidRDefault="004453AC" w:rsidP="004453AC">
      <w:pPr>
        <w:rPr>
          <w:sz w:val="2"/>
        </w:rPr>
      </w:pPr>
    </w:p>
    <w:p w14:paraId="655190FC" w14:textId="77777777" w:rsidR="004453AC" w:rsidRPr="004453AC" w:rsidRDefault="004453AC" w:rsidP="004453AC">
      <w:pPr>
        <w:rPr>
          <w:sz w:val="2"/>
        </w:rPr>
      </w:pPr>
    </w:p>
    <w:p w14:paraId="05340B49" w14:textId="77777777" w:rsidR="004453AC" w:rsidRPr="004453AC" w:rsidRDefault="004453AC" w:rsidP="004453AC">
      <w:pPr>
        <w:rPr>
          <w:sz w:val="2"/>
        </w:rPr>
      </w:pPr>
    </w:p>
    <w:p w14:paraId="38A1AD09" w14:textId="77777777" w:rsidR="004453AC" w:rsidRPr="004453AC" w:rsidRDefault="004453AC" w:rsidP="004453AC">
      <w:pPr>
        <w:rPr>
          <w:sz w:val="2"/>
        </w:rPr>
      </w:pPr>
    </w:p>
    <w:p w14:paraId="2D7810FB" w14:textId="77777777" w:rsidR="004453AC" w:rsidRPr="004453AC" w:rsidRDefault="004453AC" w:rsidP="004453AC">
      <w:pPr>
        <w:rPr>
          <w:sz w:val="2"/>
        </w:rPr>
      </w:pPr>
    </w:p>
    <w:p w14:paraId="7230376F" w14:textId="77777777" w:rsidR="004453AC" w:rsidRPr="004453AC" w:rsidRDefault="004453AC" w:rsidP="004453AC">
      <w:pPr>
        <w:rPr>
          <w:sz w:val="2"/>
        </w:rPr>
      </w:pPr>
    </w:p>
    <w:p w14:paraId="3ECB9DC0" w14:textId="77777777" w:rsidR="004453AC" w:rsidRPr="004453AC" w:rsidRDefault="004453AC" w:rsidP="004453AC">
      <w:pPr>
        <w:rPr>
          <w:sz w:val="2"/>
        </w:rPr>
      </w:pPr>
    </w:p>
    <w:p w14:paraId="246FB57B" w14:textId="77777777" w:rsidR="004453AC" w:rsidRPr="004453AC" w:rsidRDefault="004453AC" w:rsidP="004453AC">
      <w:pPr>
        <w:rPr>
          <w:sz w:val="2"/>
        </w:rPr>
      </w:pPr>
    </w:p>
    <w:p w14:paraId="6C91E448" w14:textId="77777777" w:rsidR="004453AC" w:rsidRPr="004453AC" w:rsidRDefault="004453AC" w:rsidP="004453AC">
      <w:pPr>
        <w:rPr>
          <w:sz w:val="2"/>
        </w:rPr>
      </w:pPr>
    </w:p>
    <w:p w14:paraId="33EF8BA1" w14:textId="77777777" w:rsidR="004453AC" w:rsidRPr="004453AC" w:rsidRDefault="004453AC" w:rsidP="004453AC">
      <w:pPr>
        <w:rPr>
          <w:sz w:val="2"/>
        </w:rPr>
      </w:pPr>
    </w:p>
    <w:p w14:paraId="07CC6181" w14:textId="77777777" w:rsidR="004453AC" w:rsidRPr="004453AC" w:rsidRDefault="004453AC" w:rsidP="004453AC">
      <w:pPr>
        <w:rPr>
          <w:sz w:val="2"/>
        </w:rPr>
      </w:pPr>
    </w:p>
    <w:p w14:paraId="46C54650" w14:textId="77777777" w:rsidR="004453AC" w:rsidRPr="004453AC" w:rsidRDefault="004453AC" w:rsidP="004453AC">
      <w:pPr>
        <w:rPr>
          <w:sz w:val="2"/>
        </w:rPr>
      </w:pPr>
    </w:p>
    <w:p w14:paraId="19274A99" w14:textId="77777777" w:rsidR="004453AC" w:rsidRPr="004453AC" w:rsidRDefault="004453AC" w:rsidP="004453AC">
      <w:pPr>
        <w:rPr>
          <w:sz w:val="2"/>
        </w:rPr>
      </w:pPr>
    </w:p>
    <w:p w14:paraId="136599C4" w14:textId="77777777" w:rsidR="004453AC" w:rsidRPr="004453AC" w:rsidRDefault="004453AC" w:rsidP="004453AC">
      <w:pPr>
        <w:rPr>
          <w:sz w:val="2"/>
        </w:rPr>
      </w:pPr>
    </w:p>
    <w:p w14:paraId="3BC8A0F0" w14:textId="77777777" w:rsidR="004453AC" w:rsidRPr="004453AC" w:rsidRDefault="004453AC" w:rsidP="004453AC">
      <w:pPr>
        <w:rPr>
          <w:sz w:val="2"/>
        </w:rPr>
      </w:pPr>
    </w:p>
    <w:p w14:paraId="1AD2DB86" w14:textId="77777777" w:rsidR="004453AC" w:rsidRPr="004453AC" w:rsidRDefault="004453AC" w:rsidP="004453AC">
      <w:pPr>
        <w:rPr>
          <w:sz w:val="2"/>
        </w:rPr>
      </w:pPr>
    </w:p>
    <w:p w14:paraId="263C7055" w14:textId="77777777" w:rsidR="004453AC" w:rsidRPr="004453AC" w:rsidRDefault="004453AC" w:rsidP="004453AC">
      <w:pPr>
        <w:rPr>
          <w:sz w:val="2"/>
        </w:rPr>
      </w:pPr>
    </w:p>
    <w:p w14:paraId="77AE3FBF" w14:textId="77777777" w:rsidR="004453AC" w:rsidRPr="004453AC" w:rsidRDefault="004453AC" w:rsidP="004453AC">
      <w:pPr>
        <w:rPr>
          <w:sz w:val="2"/>
        </w:rPr>
      </w:pPr>
    </w:p>
    <w:p w14:paraId="72D07E8A" w14:textId="77777777" w:rsidR="004453AC" w:rsidRPr="004453AC" w:rsidRDefault="004453AC" w:rsidP="004453AC">
      <w:pPr>
        <w:rPr>
          <w:sz w:val="2"/>
        </w:rPr>
      </w:pPr>
    </w:p>
    <w:p w14:paraId="43937396" w14:textId="77777777" w:rsidR="004453AC" w:rsidRPr="004453AC" w:rsidRDefault="004453AC" w:rsidP="004453AC">
      <w:pPr>
        <w:rPr>
          <w:sz w:val="2"/>
        </w:rPr>
      </w:pPr>
    </w:p>
    <w:p w14:paraId="0AC61A49" w14:textId="77777777" w:rsidR="004453AC" w:rsidRPr="004453AC" w:rsidRDefault="004453AC" w:rsidP="004453AC">
      <w:pPr>
        <w:rPr>
          <w:sz w:val="2"/>
        </w:rPr>
      </w:pPr>
    </w:p>
    <w:p w14:paraId="6CEB1F5C" w14:textId="77777777" w:rsidR="004453AC" w:rsidRPr="004453AC" w:rsidRDefault="004453AC" w:rsidP="004453AC">
      <w:pPr>
        <w:rPr>
          <w:sz w:val="2"/>
        </w:rPr>
      </w:pPr>
    </w:p>
    <w:p w14:paraId="131EF925" w14:textId="77777777" w:rsidR="004453AC" w:rsidRPr="004453AC" w:rsidRDefault="004453AC" w:rsidP="004453AC">
      <w:pPr>
        <w:rPr>
          <w:sz w:val="2"/>
        </w:rPr>
      </w:pPr>
    </w:p>
    <w:p w14:paraId="2648C980" w14:textId="77777777" w:rsidR="004453AC" w:rsidRPr="004453AC" w:rsidRDefault="004453AC" w:rsidP="004453AC">
      <w:pPr>
        <w:rPr>
          <w:sz w:val="2"/>
        </w:rPr>
      </w:pPr>
    </w:p>
    <w:p w14:paraId="5166EACC" w14:textId="77777777" w:rsidR="004453AC" w:rsidRPr="004453AC" w:rsidRDefault="004453AC" w:rsidP="004453AC">
      <w:pPr>
        <w:rPr>
          <w:sz w:val="2"/>
        </w:rPr>
      </w:pPr>
    </w:p>
    <w:p w14:paraId="744A6FE5" w14:textId="77777777" w:rsidR="004453AC" w:rsidRPr="004453AC" w:rsidRDefault="004453AC" w:rsidP="004453AC">
      <w:pPr>
        <w:rPr>
          <w:sz w:val="2"/>
        </w:rPr>
      </w:pPr>
    </w:p>
    <w:p w14:paraId="66B39196" w14:textId="77777777" w:rsidR="004453AC" w:rsidRPr="004453AC" w:rsidRDefault="004453AC" w:rsidP="004453AC">
      <w:pPr>
        <w:rPr>
          <w:sz w:val="2"/>
        </w:rPr>
      </w:pPr>
    </w:p>
    <w:p w14:paraId="11E508D4" w14:textId="77777777" w:rsidR="004453AC" w:rsidRPr="004453AC" w:rsidRDefault="004453AC" w:rsidP="004453AC">
      <w:pPr>
        <w:rPr>
          <w:sz w:val="2"/>
        </w:rPr>
      </w:pPr>
    </w:p>
    <w:p w14:paraId="1A905E9F" w14:textId="77777777" w:rsidR="004453AC" w:rsidRPr="004453AC" w:rsidRDefault="004453AC" w:rsidP="004453AC">
      <w:pPr>
        <w:rPr>
          <w:sz w:val="2"/>
        </w:rPr>
      </w:pPr>
    </w:p>
    <w:p w14:paraId="2F8AB6AE" w14:textId="77777777" w:rsidR="004453AC" w:rsidRPr="004453AC" w:rsidRDefault="004453AC" w:rsidP="004453AC">
      <w:pPr>
        <w:rPr>
          <w:sz w:val="2"/>
        </w:rPr>
      </w:pPr>
    </w:p>
    <w:p w14:paraId="778EFE89" w14:textId="77777777" w:rsidR="004453AC" w:rsidRDefault="004453AC" w:rsidP="004453AC">
      <w:pPr>
        <w:jc w:val="center"/>
        <w:rPr>
          <w:sz w:val="2"/>
        </w:rPr>
      </w:pPr>
    </w:p>
    <w:p w14:paraId="43C7B8FE" w14:textId="77777777" w:rsidR="004453AC" w:rsidRDefault="004453AC" w:rsidP="004453AC">
      <w:pPr>
        <w:jc w:val="center"/>
        <w:rPr>
          <w:sz w:val="2"/>
        </w:rPr>
      </w:pPr>
    </w:p>
    <w:p w14:paraId="6010BF6A" w14:textId="77777777" w:rsidR="004453AC" w:rsidRDefault="004453AC" w:rsidP="004453AC">
      <w:pPr>
        <w:jc w:val="center"/>
        <w:rPr>
          <w:sz w:val="2"/>
        </w:rPr>
      </w:pPr>
    </w:p>
    <w:p w14:paraId="7D8C28DC" w14:textId="77777777" w:rsidR="004453AC" w:rsidRDefault="004453AC" w:rsidP="004453AC">
      <w:pPr>
        <w:jc w:val="center"/>
        <w:rPr>
          <w:sz w:val="2"/>
        </w:rPr>
      </w:pPr>
    </w:p>
    <w:p w14:paraId="05087A95" w14:textId="77777777" w:rsidR="004453AC" w:rsidRDefault="004453AC" w:rsidP="004453AC">
      <w:pPr>
        <w:jc w:val="center"/>
        <w:rPr>
          <w:sz w:val="2"/>
        </w:rPr>
      </w:pPr>
    </w:p>
    <w:p w14:paraId="315366F1" w14:textId="77777777" w:rsidR="004453AC" w:rsidRDefault="004453AC" w:rsidP="004453AC">
      <w:pPr>
        <w:jc w:val="center"/>
        <w:rPr>
          <w:sz w:val="2"/>
        </w:rPr>
      </w:pPr>
    </w:p>
    <w:p w14:paraId="67A109F5" w14:textId="77777777" w:rsidR="004453AC" w:rsidRDefault="004453AC" w:rsidP="004453AC">
      <w:pPr>
        <w:jc w:val="center"/>
        <w:rPr>
          <w:sz w:val="2"/>
        </w:rPr>
      </w:pPr>
    </w:p>
    <w:p w14:paraId="2807F71D" w14:textId="77777777" w:rsidR="004453AC" w:rsidRDefault="004453AC" w:rsidP="004453AC">
      <w:pPr>
        <w:jc w:val="center"/>
        <w:rPr>
          <w:sz w:val="2"/>
        </w:rPr>
      </w:pPr>
    </w:p>
    <w:p w14:paraId="549FD7B8" w14:textId="77777777" w:rsidR="004453AC" w:rsidRDefault="004453AC" w:rsidP="004453AC">
      <w:pPr>
        <w:jc w:val="center"/>
        <w:rPr>
          <w:sz w:val="2"/>
        </w:rPr>
      </w:pPr>
    </w:p>
    <w:p w14:paraId="132392ED" w14:textId="77777777" w:rsidR="004453AC" w:rsidRDefault="004453AC" w:rsidP="004453AC">
      <w:pPr>
        <w:jc w:val="center"/>
        <w:rPr>
          <w:sz w:val="2"/>
        </w:rPr>
      </w:pPr>
    </w:p>
    <w:p w14:paraId="56C842D9" w14:textId="77777777" w:rsidR="004453AC" w:rsidRDefault="004453AC" w:rsidP="004453AC">
      <w:pPr>
        <w:jc w:val="center"/>
        <w:rPr>
          <w:sz w:val="2"/>
        </w:rPr>
      </w:pPr>
    </w:p>
    <w:p w14:paraId="5BB953E0" w14:textId="77777777" w:rsidR="004453AC" w:rsidRDefault="004453AC" w:rsidP="004453AC">
      <w:pPr>
        <w:jc w:val="center"/>
        <w:rPr>
          <w:sz w:val="2"/>
        </w:rPr>
      </w:pPr>
    </w:p>
    <w:p w14:paraId="6FD3986E" w14:textId="77777777" w:rsidR="004453AC" w:rsidRDefault="004453AC" w:rsidP="004453AC">
      <w:pPr>
        <w:jc w:val="center"/>
        <w:rPr>
          <w:sz w:val="2"/>
        </w:rPr>
      </w:pPr>
    </w:p>
    <w:p w14:paraId="238BAEEC" w14:textId="77777777" w:rsidR="004453AC" w:rsidRDefault="004453AC" w:rsidP="004453AC">
      <w:pPr>
        <w:jc w:val="center"/>
        <w:rPr>
          <w:sz w:val="2"/>
        </w:rPr>
      </w:pPr>
    </w:p>
    <w:p w14:paraId="40C24A0F" w14:textId="77777777" w:rsidR="004453AC" w:rsidRDefault="004453AC" w:rsidP="004453AC">
      <w:pPr>
        <w:jc w:val="center"/>
        <w:rPr>
          <w:sz w:val="2"/>
        </w:rPr>
      </w:pPr>
    </w:p>
    <w:p w14:paraId="789FEF5F" w14:textId="77777777" w:rsidR="004453AC" w:rsidRDefault="004453AC" w:rsidP="004453AC">
      <w:pPr>
        <w:jc w:val="center"/>
        <w:rPr>
          <w:sz w:val="2"/>
        </w:rPr>
      </w:pPr>
    </w:p>
    <w:p w14:paraId="2AAF0C1E" w14:textId="77777777" w:rsidR="004453AC" w:rsidRDefault="004453AC" w:rsidP="004453AC">
      <w:pPr>
        <w:jc w:val="center"/>
        <w:rPr>
          <w:sz w:val="2"/>
        </w:rPr>
      </w:pPr>
    </w:p>
    <w:p w14:paraId="1870B770" w14:textId="77777777" w:rsidR="004453AC" w:rsidRDefault="004453AC" w:rsidP="004453AC">
      <w:pPr>
        <w:jc w:val="center"/>
        <w:rPr>
          <w:sz w:val="2"/>
        </w:rPr>
      </w:pPr>
    </w:p>
    <w:p w14:paraId="373A03AD" w14:textId="77777777" w:rsidR="004453AC" w:rsidRDefault="004453AC" w:rsidP="004453AC">
      <w:pPr>
        <w:jc w:val="center"/>
        <w:rPr>
          <w:sz w:val="2"/>
        </w:rPr>
      </w:pPr>
    </w:p>
    <w:p w14:paraId="47ABE255" w14:textId="77777777" w:rsidR="004453AC" w:rsidRDefault="004453AC" w:rsidP="004453AC">
      <w:pPr>
        <w:jc w:val="center"/>
        <w:rPr>
          <w:sz w:val="2"/>
        </w:rPr>
      </w:pPr>
    </w:p>
    <w:p w14:paraId="2816B298" w14:textId="77777777" w:rsidR="004453AC" w:rsidRDefault="004453AC" w:rsidP="004453AC">
      <w:pPr>
        <w:jc w:val="center"/>
        <w:rPr>
          <w:sz w:val="2"/>
        </w:rPr>
      </w:pPr>
    </w:p>
    <w:p w14:paraId="09CE3149" w14:textId="77777777" w:rsidR="004453AC" w:rsidRDefault="004453AC" w:rsidP="004453AC">
      <w:pPr>
        <w:jc w:val="center"/>
        <w:rPr>
          <w:sz w:val="2"/>
        </w:rPr>
      </w:pPr>
    </w:p>
    <w:p w14:paraId="46457C9C" w14:textId="77777777" w:rsidR="004453AC" w:rsidRDefault="004453AC" w:rsidP="004453AC">
      <w:pPr>
        <w:jc w:val="center"/>
        <w:rPr>
          <w:sz w:val="2"/>
        </w:rPr>
      </w:pPr>
    </w:p>
    <w:p w14:paraId="72CA4443" w14:textId="77777777" w:rsidR="004453AC" w:rsidRDefault="004453AC" w:rsidP="004453AC">
      <w:pPr>
        <w:jc w:val="center"/>
        <w:rPr>
          <w:sz w:val="2"/>
        </w:rPr>
      </w:pPr>
    </w:p>
    <w:p w14:paraId="54A9A524" w14:textId="77777777" w:rsidR="004453AC" w:rsidRDefault="004453AC" w:rsidP="004453AC">
      <w:pPr>
        <w:jc w:val="center"/>
        <w:rPr>
          <w:sz w:val="2"/>
        </w:rPr>
      </w:pPr>
    </w:p>
    <w:p w14:paraId="0B313803" w14:textId="77777777" w:rsidR="004453AC" w:rsidRDefault="004453AC" w:rsidP="004453AC">
      <w:pPr>
        <w:jc w:val="center"/>
        <w:rPr>
          <w:sz w:val="2"/>
        </w:rPr>
      </w:pPr>
    </w:p>
    <w:p w14:paraId="7A3E8E13" w14:textId="77777777" w:rsidR="004453AC" w:rsidRDefault="004453AC" w:rsidP="004453AC">
      <w:pPr>
        <w:jc w:val="center"/>
        <w:rPr>
          <w:sz w:val="2"/>
        </w:rPr>
      </w:pPr>
    </w:p>
    <w:p w14:paraId="4CDD5794" w14:textId="77777777" w:rsidR="004453AC" w:rsidRDefault="004453AC" w:rsidP="004453AC">
      <w:pPr>
        <w:jc w:val="center"/>
        <w:rPr>
          <w:sz w:val="2"/>
        </w:rPr>
      </w:pPr>
    </w:p>
    <w:p w14:paraId="62759929" w14:textId="77777777" w:rsidR="004453AC" w:rsidRDefault="004453AC" w:rsidP="004453AC">
      <w:pPr>
        <w:jc w:val="center"/>
        <w:rPr>
          <w:sz w:val="2"/>
        </w:rPr>
      </w:pPr>
    </w:p>
    <w:p w14:paraId="5481B646" w14:textId="77777777" w:rsidR="004453AC" w:rsidRDefault="004453AC" w:rsidP="004453AC">
      <w:pPr>
        <w:jc w:val="center"/>
        <w:rPr>
          <w:sz w:val="2"/>
        </w:rPr>
      </w:pPr>
    </w:p>
    <w:p w14:paraId="0F3A895A" w14:textId="1E76A84A" w:rsidR="004453AC" w:rsidRDefault="004453AC" w:rsidP="004453AC">
      <w:pPr>
        <w:jc w:val="center"/>
        <w:rPr>
          <w:sz w:val="2"/>
        </w:rPr>
      </w:pPr>
    </w:p>
    <w:p w14:paraId="53B40714" w14:textId="2B7DC9E7" w:rsidR="004453AC" w:rsidRDefault="004453AC" w:rsidP="004453AC">
      <w:pPr>
        <w:jc w:val="center"/>
        <w:rPr>
          <w:sz w:val="2"/>
        </w:rPr>
      </w:pPr>
      <w:r>
        <w:rPr>
          <w:noProof/>
        </w:rPr>
        <mc:AlternateContent>
          <mc:Choice Requires="wps">
            <w:drawing>
              <wp:anchor distT="0" distB="0" distL="114300" distR="114300" simplePos="0" relativeHeight="251719680" behindDoc="0" locked="0" layoutInCell="1" allowOverlap="1" wp14:anchorId="5CF71C90" wp14:editId="5C37FCB9">
                <wp:simplePos x="0" y="0"/>
                <wp:positionH relativeFrom="page">
                  <wp:posOffset>369415</wp:posOffset>
                </wp:positionH>
                <wp:positionV relativeFrom="paragraph">
                  <wp:posOffset>58565</wp:posOffset>
                </wp:positionV>
                <wp:extent cx="3956892" cy="1749858"/>
                <wp:effectExtent l="171450" t="0" r="177165" b="0"/>
                <wp:wrapNone/>
                <wp:docPr id="86" name="Parallelogram 86"/>
                <wp:cNvGraphicFramePr/>
                <a:graphic xmlns:a="http://schemas.openxmlformats.org/drawingml/2006/main">
                  <a:graphicData uri="http://schemas.microsoft.com/office/word/2010/wordprocessingShape">
                    <wps:wsp>
                      <wps:cNvSpPr/>
                      <wps:spPr>
                        <a:xfrm rot="12668074">
                          <a:off x="0" y="0"/>
                          <a:ext cx="3956892" cy="1749858"/>
                        </a:xfrm>
                        <a:prstGeom prst="parallelogram">
                          <a:avLst>
                            <a:gd name="adj" fmla="val 16446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BAA24B" id="Parallelogram 86" o:spid="_x0000_s1026" type="#_x0000_t7" style="position:absolute;margin-left:29.1pt;margin-top:4.6pt;width:311.55pt;height:137.8pt;rotation:-9756045fd;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" adj="15710" fillcolor="#ffc000" stroked="f" strokeweight="1pt">
                <w10:wrap anchorx="page"/>
              </v:shape>
            </w:pict>
          </mc:Fallback>
        </mc:AlternateContent>
      </w:r>
    </w:p>
    <w:p w14:paraId="3C806BBF" w14:textId="53E59C2E" w:rsidR="004453AC" w:rsidRDefault="004453AC" w:rsidP="004453AC">
      <w:pPr>
        <w:jc w:val="center"/>
        <w:rPr>
          <w:sz w:val="2"/>
        </w:rPr>
      </w:pPr>
    </w:p>
    <w:p w14:paraId="25B2644B" w14:textId="77777777" w:rsidR="004453AC" w:rsidRDefault="004453AC" w:rsidP="004453AC">
      <w:pPr>
        <w:jc w:val="center"/>
        <w:rPr>
          <w:sz w:val="2"/>
        </w:rPr>
      </w:pPr>
    </w:p>
    <w:p w14:paraId="47BE45EC" w14:textId="77777777" w:rsidR="004453AC" w:rsidRDefault="004453AC" w:rsidP="004453AC">
      <w:pPr>
        <w:jc w:val="center"/>
        <w:rPr>
          <w:sz w:val="2"/>
        </w:rPr>
      </w:pPr>
    </w:p>
    <w:p w14:paraId="698D3CCF" w14:textId="77E126A9" w:rsidR="004453AC" w:rsidRPr="004453AC" w:rsidRDefault="004453AC" w:rsidP="004453AC">
      <w:pPr>
        <w:jc w:val="center"/>
        <w:rPr>
          <w:sz w:val="2"/>
        </w:rPr>
      </w:pPr>
    </w:p>
    <w:p w14:paraId="6A62B560" w14:textId="77777777" w:rsidR="004453AC" w:rsidRPr="004453AC" w:rsidRDefault="004453AC" w:rsidP="004453AC">
      <w:pPr>
        <w:rPr>
          <w:sz w:val="2"/>
        </w:rPr>
      </w:pPr>
    </w:p>
    <w:p w14:paraId="67D51E75" w14:textId="0337EF2F" w:rsidR="004453AC" w:rsidRPr="004453AC" w:rsidRDefault="004453AC" w:rsidP="004453AC">
      <w:pPr>
        <w:rPr>
          <w:sz w:val="2"/>
        </w:rPr>
      </w:pPr>
    </w:p>
    <w:p w14:paraId="75FE4EA2" w14:textId="77777777" w:rsidR="004453AC" w:rsidRPr="004453AC" w:rsidRDefault="004453AC" w:rsidP="004453AC">
      <w:pPr>
        <w:rPr>
          <w:sz w:val="2"/>
        </w:rPr>
      </w:pPr>
    </w:p>
    <w:p w14:paraId="381B9EC7" w14:textId="77777777" w:rsidR="004453AC" w:rsidRPr="004453AC" w:rsidRDefault="004453AC" w:rsidP="004453AC">
      <w:pPr>
        <w:rPr>
          <w:sz w:val="2"/>
        </w:rPr>
      </w:pPr>
    </w:p>
    <w:p w14:paraId="16A710F0" w14:textId="77777777" w:rsidR="004453AC" w:rsidRPr="004453AC" w:rsidRDefault="004453AC" w:rsidP="004453AC">
      <w:pPr>
        <w:rPr>
          <w:sz w:val="2"/>
        </w:rPr>
      </w:pPr>
    </w:p>
    <w:p w14:paraId="22417618" w14:textId="77777777" w:rsidR="004453AC" w:rsidRPr="004453AC" w:rsidRDefault="004453AC" w:rsidP="004453AC">
      <w:pPr>
        <w:rPr>
          <w:sz w:val="2"/>
        </w:rPr>
      </w:pPr>
    </w:p>
    <w:p w14:paraId="445C4552" w14:textId="77777777" w:rsidR="004453AC" w:rsidRPr="004453AC" w:rsidRDefault="004453AC" w:rsidP="004453AC">
      <w:pPr>
        <w:rPr>
          <w:sz w:val="2"/>
        </w:rPr>
      </w:pPr>
    </w:p>
    <w:p w14:paraId="22DC2306" w14:textId="77777777" w:rsidR="004453AC" w:rsidRPr="004453AC" w:rsidRDefault="004453AC" w:rsidP="004453AC">
      <w:pPr>
        <w:rPr>
          <w:sz w:val="2"/>
        </w:rPr>
      </w:pPr>
    </w:p>
    <w:p w14:paraId="7238548D" w14:textId="77777777" w:rsidR="004453AC" w:rsidRPr="004453AC" w:rsidRDefault="004453AC" w:rsidP="004453AC">
      <w:pPr>
        <w:rPr>
          <w:sz w:val="2"/>
        </w:rPr>
      </w:pPr>
    </w:p>
    <w:p w14:paraId="761087FA" w14:textId="77777777" w:rsidR="004453AC" w:rsidRPr="004453AC" w:rsidRDefault="004453AC" w:rsidP="004453AC">
      <w:pPr>
        <w:rPr>
          <w:sz w:val="2"/>
        </w:rPr>
      </w:pPr>
    </w:p>
    <w:p w14:paraId="733D6B3E" w14:textId="77777777" w:rsidR="004453AC" w:rsidRPr="004453AC" w:rsidRDefault="004453AC" w:rsidP="004453AC">
      <w:pPr>
        <w:rPr>
          <w:sz w:val="2"/>
        </w:rPr>
      </w:pPr>
    </w:p>
    <w:p w14:paraId="1648193F" w14:textId="77777777" w:rsidR="004453AC" w:rsidRPr="004453AC" w:rsidRDefault="004453AC" w:rsidP="004453AC">
      <w:pPr>
        <w:rPr>
          <w:sz w:val="2"/>
        </w:rPr>
      </w:pPr>
    </w:p>
    <w:p w14:paraId="66FD32C4" w14:textId="77777777" w:rsidR="004453AC" w:rsidRPr="004453AC" w:rsidRDefault="004453AC" w:rsidP="004453AC">
      <w:pPr>
        <w:rPr>
          <w:sz w:val="2"/>
        </w:rPr>
      </w:pPr>
    </w:p>
    <w:p w14:paraId="1A9181D7" w14:textId="77777777" w:rsidR="004453AC" w:rsidRPr="004453AC" w:rsidRDefault="004453AC" w:rsidP="004453AC">
      <w:pPr>
        <w:rPr>
          <w:sz w:val="2"/>
        </w:rPr>
      </w:pPr>
    </w:p>
    <w:p w14:paraId="5B2ED983" w14:textId="77777777" w:rsidR="004453AC" w:rsidRPr="004453AC" w:rsidRDefault="004453AC" w:rsidP="004453AC">
      <w:pPr>
        <w:rPr>
          <w:sz w:val="2"/>
        </w:rPr>
      </w:pPr>
    </w:p>
    <w:p w14:paraId="2F5B7093" w14:textId="77777777" w:rsidR="004453AC" w:rsidRPr="004453AC" w:rsidRDefault="004453AC" w:rsidP="004453AC">
      <w:pPr>
        <w:rPr>
          <w:sz w:val="2"/>
        </w:rPr>
      </w:pPr>
    </w:p>
    <w:p w14:paraId="61FA8626" w14:textId="3EB75D41" w:rsidR="004453AC" w:rsidRPr="004453AC" w:rsidRDefault="004453AC" w:rsidP="004453AC">
      <w:pPr>
        <w:rPr>
          <w:sz w:val="2"/>
        </w:rPr>
      </w:pPr>
    </w:p>
    <w:p w14:paraId="62F95C55" w14:textId="02B4F96C" w:rsidR="004453AC" w:rsidRPr="004453AC" w:rsidRDefault="004453AC" w:rsidP="004453AC">
      <w:pPr>
        <w:rPr>
          <w:sz w:val="2"/>
        </w:rPr>
      </w:pPr>
    </w:p>
    <w:p w14:paraId="135824BD" w14:textId="0B714CB8" w:rsidR="004453AC" w:rsidRPr="004453AC" w:rsidRDefault="004453AC" w:rsidP="004453AC">
      <w:pPr>
        <w:rPr>
          <w:sz w:val="2"/>
        </w:rPr>
      </w:pPr>
    </w:p>
    <w:p w14:paraId="378623CD" w14:textId="77777777" w:rsidR="004453AC" w:rsidRPr="004453AC" w:rsidRDefault="004453AC" w:rsidP="004453AC">
      <w:pPr>
        <w:rPr>
          <w:sz w:val="2"/>
        </w:rPr>
      </w:pPr>
    </w:p>
    <w:p w14:paraId="301851B4" w14:textId="77777777" w:rsidR="004453AC" w:rsidRPr="004453AC" w:rsidRDefault="004453AC" w:rsidP="004453AC">
      <w:pPr>
        <w:rPr>
          <w:sz w:val="2"/>
        </w:rPr>
      </w:pPr>
    </w:p>
    <w:p w14:paraId="30034540" w14:textId="77777777" w:rsidR="004453AC" w:rsidRPr="004453AC" w:rsidRDefault="004453AC" w:rsidP="004453AC">
      <w:pPr>
        <w:rPr>
          <w:sz w:val="2"/>
        </w:rPr>
      </w:pPr>
    </w:p>
    <w:p w14:paraId="08848072" w14:textId="77777777" w:rsidR="004453AC" w:rsidRPr="004453AC" w:rsidRDefault="004453AC" w:rsidP="004453AC">
      <w:pPr>
        <w:rPr>
          <w:sz w:val="2"/>
        </w:rPr>
      </w:pPr>
    </w:p>
    <w:p w14:paraId="5E4040DF" w14:textId="77777777" w:rsidR="004453AC" w:rsidRPr="004453AC" w:rsidRDefault="004453AC" w:rsidP="004453AC">
      <w:pPr>
        <w:rPr>
          <w:sz w:val="2"/>
        </w:rPr>
      </w:pPr>
    </w:p>
    <w:p w14:paraId="62059256" w14:textId="77777777" w:rsidR="004453AC" w:rsidRPr="004453AC" w:rsidRDefault="004453AC" w:rsidP="004453AC">
      <w:pPr>
        <w:rPr>
          <w:sz w:val="2"/>
        </w:rPr>
      </w:pPr>
    </w:p>
    <w:p w14:paraId="0ACBD998" w14:textId="0E561809" w:rsidR="004453AC" w:rsidRPr="004453AC" w:rsidRDefault="004453AC" w:rsidP="004453AC">
      <w:pPr>
        <w:rPr>
          <w:sz w:val="2"/>
        </w:rPr>
      </w:pPr>
    </w:p>
    <w:p w14:paraId="4967425B" w14:textId="77777777" w:rsidR="004453AC" w:rsidRPr="004453AC" w:rsidRDefault="004453AC" w:rsidP="004453AC">
      <w:pPr>
        <w:rPr>
          <w:sz w:val="2"/>
        </w:rPr>
      </w:pPr>
    </w:p>
    <w:p w14:paraId="1969885C" w14:textId="5BBA88F0" w:rsidR="004453AC" w:rsidRPr="004453AC" w:rsidRDefault="004453AC" w:rsidP="004453AC">
      <w:pPr>
        <w:rPr>
          <w:sz w:val="2"/>
        </w:rPr>
      </w:pPr>
    </w:p>
    <w:p w14:paraId="00A0E919" w14:textId="77777777" w:rsidR="004453AC" w:rsidRPr="004453AC" w:rsidRDefault="004453AC" w:rsidP="004453AC">
      <w:pPr>
        <w:rPr>
          <w:sz w:val="2"/>
        </w:rPr>
      </w:pPr>
    </w:p>
    <w:p w14:paraId="381B15FC" w14:textId="5D5C611C" w:rsidR="004453AC" w:rsidRPr="004453AC" w:rsidRDefault="004453AC" w:rsidP="004453AC">
      <w:pPr>
        <w:rPr>
          <w:sz w:val="2"/>
        </w:rPr>
      </w:pPr>
    </w:p>
    <w:p w14:paraId="02273D58" w14:textId="77777777" w:rsidR="004453AC" w:rsidRPr="004453AC" w:rsidRDefault="004453AC" w:rsidP="004453AC">
      <w:pPr>
        <w:rPr>
          <w:sz w:val="2"/>
        </w:rPr>
      </w:pPr>
    </w:p>
    <w:p w14:paraId="3668FAEA" w14:textId="77777777" w:rsidR="004453AC" w:rsidRPr="004453AC" w:rsidRDefault="004453AC" w:rsidP="004453AC">
      <w:pPr>
        <w:rPr>
          <w:sz w:val="2"/>
        </w:rPr>
      </w:pPr>
    </w:p>
    <w:p w14:paraId="746EA159" w14:textId="77777777" w:rsidR="004453AC" w:rsidRPr="004453AC" w:rsidRDefault="004453AC" w:rsidP="004453AC">
      <w:pPr>
        <w:rPr>
          <w:sz w:val="2"/>
        </w:rPr>
      </w:pPr>
    </w:p>
    <w:p w14:paraId="5330C8F8" w14:textId="77777777" w:rsidR="004453AC" w:rsidRPr="004453AC" w:rsidRDefault="004453AC" w:rsidP="004453AC">
      <w:pPr>
        <w:rPr>
          <w:sz w:val="2"/>
        </w:rPr>
      </w:pPr>
    </w:p>
    <w:p w14:paraId="119AB2D4" w14:textId="77777777" w:rsidR="004453AC" w:rsidRPr="004453AC" w:rsidRDefault="004453AC" w:rsidP="004453AC">
      <w:pPr>
        <w:rPr>
          <w:sz w:val="2"/>
        </w:rPr>
      </w:pPr>
    </w:p>
    <w:p w14:paraId="76CB3598" w14:textId="761D83DC" w:rsidR="004453AC" w:rsidRPr="004453AC" w:rsidRDefault="004453AC" w:rsidP="004453AC">
      <w:pPr>
        <w:rPr>
          <w:sz w:val="2"/>
        </w:rPr>
      </w:pPr>
    </w:p>
    <w:p w14:paraId="6CD40C77" w14:textId="77777777" w:rsidR="004453AC" w:rsidRPr="004453AC" w:rsidRDefault="004453AC" w:rsidP="004453AC">
      <w:pPr>
        <w:rPr>
          <w:sz w:val="2"/>
        </w:rPr>
      </w:pPr>
    </w:p>
    <w:p w14:paraId="1DEF2200" w14:textId="77777777" w:rsidR="004453AC" w:rsidRPr="004453AC" w:rsidRDefault="004453AC" w:rsidP="004453AC">
      <w:pPr>
        <w:rPr>
          <w:sz w:val="2"/>
        </w:rPr>
      </w:pPr>
    </w:p>
    <w:p w14:paraId="79F81BB5" w14:textId="77777777" w:rsidR="004453AC" w:rsidRPr="004453AC" w:rsidRDefault="004453AC" w:rsidP="004453AC">
      <w:pPr>
        <w:rPr>
          <w:sz w:val="2"/>
        </w:rPr>
      </w:pPr>
    </w:p>
    <w:p w14:paraId="3E4BFA6C" w14:textId="77777777" w:rsidR="004453AC" w:rsidRPr="004453AC" w:rsidRDefault="004453AC" w:rsidP="004453AC">
      <w:pPr>
        <w:rPr>
          <w:sz w:val="2"/>
        </w:rPr>
      </w:pPr>
    </w:p>
    <w:p w14:paraId="03D2CAE5" w14:textId="77777777" w:rsidR="004453AC" w:rsidRPr="004453AC" w:rsidRDefault="004453AC" w:rsidP="004453AC">
      <w:pPr>
        <w:rPr>
          <w:sz w:val="2"/>
        </w:rPr>
      </w:pPr>
    </w:p>
    <w:p w14:paraId="48BE5582" w14:textId="69C12134" w:rsidR="004453AC" w:rsidRPr="004453AC" w:rsidRDefault="004453AC" w:rsidP="004453AC">
      <w:pPr>
        <w:rPr>
          <w:sz w:val="2"/>
        </w:rPr>
      </w:pPr>
    </w:p>
    <w:p w14:paraId="48E33D69" w14:textId="77777777" w:rsidR="004453AC" w:rsidRPr="004453AC" w:rsidRDefault="004453AC" w:rsidP="004453AC">
      <w:pPr>
        <w:rPr>
          <w:sz w:val="2"/>
        </w:rPr>
      </w:pPr>
    </w:p>
    <w:p w14:paraId="50B7AF2C" w14:textId="45299370" w:rsidR="004453AC" w:rsidRPr="004453AC" w:rsidRDefault="004453AC" w:rsidP="004453AC">
      <w:pPr>
        <w:rPr>
          <w:sz w:val="2"/>
        </w:rPr>
      </w:pPr>
    </w:p>
    <w:p w14:paraId="31C81682" w14:textId="44502160" w:rsidR="004453AC" w:rsidRPr="004453AC" w:rsidRDefault="008619EB" w:rsidP="004453AC">
      <w:pPr>
        <w:rPr>
          <w:sz w:val="2"/>
        </w:rPr>
      </w:pPr>
      <w:r w:rsidRPr="008619EB">
        <w:rPr>
          <w:rFonts w:ascii="Engravers MT" w:hAnsi="Engravers MT"/>
          <w:noProof/>
          <w:sz w:val="40"/>
          <w:szCs w:val="40"/>
        </w:rPr>
        <mc:AlternateContent>
          <mc:Choice Requires="wps">
            <w:drawing>
              <wp:anchor distT="0" distB="0" distL="114300" distR="114300" simplePos="0" relativeHeight="251735040" behindDoc="0" locked="0" layoutInCell="1" allowOverlap="1" wp14:anchorId="511D3C1C" wp14:editId="7CDDDFF7">
                <wp:simplePos x="0" y="0"/>
                <wp:positionH relativeFrom="column">
                  <wp:posOffset>563526</wp:posOffset>
                </wp:positionH>
                <wp:positionV relativeFrom="paragraph">
                  <wp:posOffset>10160</wp:posOffset>
                </wp:positionV>
                <wp:extent cx="5677786" cy="733647"/>
                <wp:effectExtent l="0" t="0" r="18415" b="28575"/>
                <wp:wrapNone/>
                <wp:docPr id="10" name="Rectangle: Rounded Corners 10"/>
                <wp:cNvGraphicFramePr/>
                <a:graphic xmlns:a="http://schemas.openxmlformats.org/drawingml/2006/main">
                  <a:graphicData uri="http://schemas.microsoft.com/office/word/2010/wordprocessingShape">
                    <wps:wsp>
                      <wps:cNvSpPr/>
                      <wps:spPr>
                        <a:xfrm>
                          <a:off x="0" y="0"/>
                          <a:ext cx="5677786" cy="733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0794A2" w14:textId="62FF8913" w:rsidR="008619EB" w:rsidRPr="00593615" w:rsidRDefault="008619EB" w:rsidP="008619EB">
                            <w:pPr>
                              <w:jc w:val="center"/>
                              <w:rPr>
                                <w:rFonts w:ascii="Engravers MT" w:hAnsi="Engravers MT"/>
                                <w:color w:val="002B82" w:themeColor="accent5"/>
                                <w:sz w:val="40"/>
                                <w:szCs w:val="40"/>
                              </w:rPr>
                            </w:pPr>
                            <w:r w:rsidRPr="00593615">
                              <w:rPr>
                                <w:rFonts w:ascii="Engravers MT" w:hAnsi="Engravers MT"/>
                                <w:color w:val="002B82" w:themeColor="accent5"/>
                                <w:sz w:val="40"/>
                                <w:szCs w:val="40"/>
                              </w:rPr>
                              <w:t>Congratulations Soror Jackson!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511D3C1C" id="Rectangle: Rounded Corners 10" o:spid="_x0000_s1041" style="position:absolute;margin-left:44.35pt;margin-top:.8pt;width:447.05pt;height:57.7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" fillcolor="#ffc000 [3204]" strokecolor="#7f5f00 [1604]" strokeweight="1pt">
                <v:stroke joinstyle="miter"/>
                <v:textbox>
                  <w:txbxContent>
                    <w:p w14:paraId="4B0794A2" w14:textId="62FF8913" w:rsidR="008619EB" w:rsidRPr="00593615" w:rsidRDefault="008619EB" w:rsidP="008619EB">
                      <w:pPr>
                        <w:jc w:val="center"/>
                        <w:rPr>
                          <w:rFonts w:ascii="Engravers MT" w:hAnsi="Engravers MT"/>
                          <w:color w:val="002B82" w:themeColor="accent5"/>
                          <w:sz w:val="40"/>
                          <w:szCs w:val="40"/>
                        </w:rPr>
                      </w:pPr>
                      <w:r w:rsidRPr="00593615">
                        <w:rPr>
                          <w:rFonts w:ascii="Engravers MT" w:hAnsi="Engravers MT"/>
                          <w:color w:val="002B82" w:themeColor="accent5"/>
                          <w:sz w:val="40"/>
                          <w:szCs w:val="40"/>
                        </w:rPr>
                        <w:t>Congratulations Soror Jackson!</w:t>
                      </w:r>
                    </w:p>
                  </w:txbxContent>
                </v:textbox>
              </v:roundrect>
            </w:pict>
          </mc:Fallback>
        </mc:AlternateContent>
      </w:r>
    </w:p>
    <w:p w14:paraId="641445CD" w14:textId="77777777" w:rsidR="004453AC" w:rsidRPr="004453AC" w:rsidRDefault="004453AC" w:rsidP="004453AC">
      <w:pPr>
        <w:rPr>
          <w:sz w:val="2"/>
        </w:rPr>
      </w:pPr>
    </w:p>
    <w:p w14:paraId="78C6BBBC" w14:textId="77777777" w:rsidR="004453AC" w:rsidRPr="004453AC" w:rsidRDefault="004453AC" w:rsidP="004453AC">
      <w:pPr>
        <w:rPr>
          <w:sz w:val="2"/>
        </w:rPr>
      </w:pPr>
    </w:p>
    <w:p w14:paraId="7B1D1B92" w14:textId="77777777" w:rsidR="004453AC" w:rsidRPr="004453AC" w:rsidRDefault="004453AC" w:rsidP="004453AC">
      <w:pPr>
        <w:rPr>
          <w:sz w:val="2"/>
        </w:rPr>
      </w:pPr>
    </w:p>
    <w:p w14:paraId="26B7AF0B" w14:textId="77777777" w:rsidR="004453AC" w:rsidRPr="004453AC" w:rsidRDefault="004453AC" w:rsidP="004453AC">
      <w:pPr>
        <w:rPr>
          <w:sz w:val="2"/>
        </w:rPr>
      </w:pPr>
    </w:p>
    <w:p w14:paraId="2909F52D" w14:textId="5A7C0AE6" w:rsidR="004453AC" w:rsidRDefault="00BC3FFD">
      <w:pPr>
        <w:spacing w:after="160" w:line="259" w:lineRule="auto"/>
        <w:contextualSpacing w:val="0"/>
        <w:rPr>
          <w:sz w:val="2"/>
        </w:rPr>
      </w:pPr>
      <w:r w:rsidRPr="004453AC">
        <w:rPr>
          <w:noProof/>
          <w:sz w:val="10"/>
        </w:rPr>
        <mc:AlternateContent>
          <mc:Choice Requires="wps">
            <w:drawing>
              <wp:anchor distT="0" distB="0" distL="114300" distR="114300" simplePos="0" relativeHeight="251724800" behindDoc="0" locked="0" layoutInCell="1" allowOverlap="1" wp14:anchorId="03056E05" wp14:editId="28B5B2E0">
                <wp:simplePos x="0" y="0"/>
                <wp:positionH relativeFrom="column">
                  <wp:posOffset>3355399</wp:posOffset>
                </wp:positionH>
                <wp:positionV relativeFrom="paragraph">
                  <wp:posOffset>44519</wp:posOffset>
                </wp:positionV>
                <wp:extent cx="3327400" cy="3429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327400" cy="342900"/>
                        </a:xfrm>
                        <a:prstGeom prst="rect">
                          <a:avLst/>
                        </a:prstGeom>
                        <a:noFill/>
                        <a:ln w="6350">
                          <a:noFill/>
                        </a:ln>
                      </wps:spPr>
                      <wps:txbx>
                        <w:txbxContent>
                          <w:p w14:paraId="3A0D665A" w14:textId="59599C2E" w:rsidR="004453AC" w:rsidRPr="00D3179F" w:rsidRDefault="004453AC" w:rsidP="004453AC">
                            <w:pPr>
                              <w:jc w:val="center"/>
                              <w:rPr>
                                <w:rFonts w:ascii="Engravers MT" w:hAnsi="Engravers MT"/>
                                <w:smallCaps/>
                                <w:color w:val="1F08C8"/>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3056E05" id="Text Box 107" o:spid="_x0000_s1042" type="#_x0000_t202" style="position:absolute;margin-left:264.2pt;margin-top:3.5pt;width:262pt;height:2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" filled="f" stroked="f" strokeweight=".5pt">
                <v:textbox>
                  <w:txbxContent>
                    <w:p w14:paraId="3A0D665A" w14:textId="59599C2E" w:rsidR="004453AC" w:rsidRPr="00D3179F" w:rsidRDefault="004453AC" w:rsidP="004453AC">
                      <w:pPr>
                        <w:jc w:val="center"/>
                        <w:rPr>
                          <w:rFonts w:ascii="Engravers MT" w:hAnsi="Engravers MT"/>
                          <w:smallCaps/>
                          <w:color w:val="1F08C8"/>
                          <w:sz w:val="28"/>
                        </w:rPr>
                      </w:pPr>
                    </w:p>
                  </w:txbxContent>
                </v:textbox>
              </v:shape>
            </w:pict>
          </mc:Fallback>
        </mc:AlternateContent>
      </w:r>
    </w:p>
    <w:p w14:paraId="294D9234" w14:textId="05E40084" w:rsidR="008619EB" w:rsidRDefault="008619EB" w:rsidP="004453AC">
      <w:pPr>
        <w:rPr>
          <w:sz w:val="2"/>
        </w:rPr>
      </w:pPr>
    </w:p>
    <w:p w14:paraId="2CF9528C" w14:textId="77777777" w:rsidR="0076418F" w:rsidRDefault="0076418F" w:rsidP="004453AC">
      <w:pPr>
        <w:rPr>
          <w:sz w:val="2"/>
        </w:rPr>
      </w:pPr>
    </w:p>
    <w:p w14:paraId="04B60DB1" w14:textId="77777777" w:rsidR="0076418F" w:rsidRDefault="0076418F" w:rsidP="004453AC">
      <w:pPr>
        <w:rPr>
          <w:sz w:val="2"/>
        </w:rPr>
      </w:pPr>
    </w:p>
    <w:p w14:paraId="1A6936F3" w14:textId="77777777" w:rsidR="0076418F" w:rsidRDefault="0076418F" w:rsidP="004453AC">
      <w:pPr>
        <w:rPr>
          <w:sz w:val="2"/>
        </w:rPr>
      </w:pPr>
    </w:p>
    <w:p w14:paraId="79053593" w14:textId="77777777" w:rsidR="0076418F" w:rsidRDefault="0076418F" w:rsidP="004453AC">
      <w:pPr>
        <w:rPr>
          <w:sz w:val="2"/>
        </w:rPr>
      </w:pPr>
    </w:p>
    <w:p w14:paraId="13CE60A9" w14:textId="77777777" w:rsidR="0076418F" w:rsidRDefault="0076418F" w:rsidP="004453AC">
      <w:pPr>
        <w:rPr>
          <w:sz w:val="2"/>
        </w:rPr>
      </w:pPr>
    </w:p>
    <w:p w14:paraId="271F26EF" w14:textId="77777777" w:rsidR="0076418F" w:rsidRDefault="0076418F" w:rsidP="004453AC">
      <w:pPr>
        <w:rPr>
          <w:sz w:val="2"/>
        </w:rPr>
      </w:pPr>
    </w:p>
    <w:p w14:paraId="44DAEBB5" w14:textId="77777777" w:rsidR="0076418F" w:rsidRDefault="0076418F" w:rsidP="004453AC">
      <w:pPr>
        <w:rPr>
          <w:sz w:val="2"/>
        </w:rPr>
      </w:pPr>
    </w:p>
    <w:p w14:paraId="6B3D19AF" w14:textId="77777777" w:rsidR="0076418F" w:rsidRDefault="0076418F" w:rsidP="004453AC">
      <w:pPr>
        <w:rPr>
          <w:sz w:val="2"/>
        </w:rPr>
      </w:pPr>
    </w:p>
    <w:p w14:paraId="3C3D68DB" w14:textId="77777777" w:rsidR="0076418F" w:rsidRDefault="0076418F" w:rsidP="004453AC">
      <w:pPr>
        <w:rPr>
          <w:sz w:val="2"/>
        </w:rPr>
      </w:pPr>
    </w:p>
    <w:p w14:paraId="7C673DF9" w14:textId="77777777" w:rsidR="0076418F" w:rsidRDefault="0076418F" w:rsidP="004453AC">
      <w:pPr>
        <w:rPr>
          <w:sz w:val="2"/>
        </w:rPr>
      </w:pPr>
    </w:p>
    <w:p w14:paraId="5BAA429F" w14:textId="77777777" w:rsidR="0076418F" w:rsidRDefault="0076418F" w:rsidP="004453AC">
      <w:pPr>
        <w:rPr>
          <w:sz w:val="2"/>
        </w:rPr>
      </w:pPr>
    </w:p>
    <w:p w14:paraId="54781A80" w14:textId="77777777" w:rsidR="0076418F" w:rsidRDefault="0076418F" w:rsidP="004453AC">
      <w:pPr>
        <w:rPr>
          <w:sz w:val="2"/>
        </w:rPr>
      </w:pPr>
    </w:p>
    <w:p w14:paraId="1DFA6449" w14:textId="77777777" w:rsidR="0076418F" w:rsidRDefault="0076418F" w:rsidP="004453AC">
      <w:pPr>
        <w:rPr>
          <w:sz w:val="2"/>
        </w:rPr>
      </w:pPr>
    </w:p>
    <w:p w14:paraId="7608E793" w14:textId="77777777" w:rsidR="0076418F" w:rsidRDefault="0076418F" w:rsidP="004453AC">
      <w:pPr>
        <w:rPr>
          <w:sz w:val="2"/>
        </w:rPr>
      </w:pPr>
    </w:p>
    <w:p w14:paraId="3FC0F4E4" w14:textId="77777777" w:rsidR="0076418F" w:rsidRDefault="0076418F" w:rsidP="004453AC">
      <w:pPr>
        <w:rPr>
          <w:sz w:val="2"/>
        </w:rPr>
      </w:pPr>
    </w:p>
    <w:p w14:paraId="0285302C" w14:textId="77777777" w:rsidR="0076418F" w:rsidRDefault="0076418F" w:rsidP="004453AC">
      <w:pPr>
        <w:rPr>
          <w:sz w:val="2"/>
        </w:rPr>
      </w:pPr>
    </w:p>
    <w:p w14:paraId="6ACFEBDD" w14:textId="77777777" w:rsidR="0076418F" w:rsidRDefault="0076418F" w:rsidP="004453AC">
      <w:pPr>
        <w:rPr>
          <w:sz w:val="2"/>
        </w:rPr>
      </w:pPr>
    </w:p>
    <w:p w14:paraId="00F9F0E0" w14:textId="77777777" w:rsidR="0076418F" w:rsidRDefault="0076418F" w:rsidP="004453AC">
      <w:pPr>
        <w:rPr>
          <w:sz w:val="2"/>
        </w:rPr>
      </w:pPr>
    </w:p>
    <w:p w14:paraId="332884E1" w14:textId="77777777" w:rsidR="0076418F" w:rsidRDefault="0076418F" w:rsidP="004453AC">
      <w:pPr>
        <w:rPr>
          <w:sz w:val="2"/>
        </w:rPr>
      </w:pPr>
    </w:p>
    <w:p w14:paraId="72A559B8" w14:textId="77777777" w:rsidR="0076418F" w:rsidRDefault="0076418F" w:rsidP="004453AC">
      <w:pPr>
        <w:rPr>
          <w:sz w:val="2"/>
        </w:rPr>
      </w:pPr>
    </w:p>
    <w:p w14:paraId="793637E2" w14:textId="77777777" w:rsidR="0076418F" w:rsidRDefault="0076418F" w:rsidP="004453AC">
      <w:pPr>
        <w:rPr>
          <w:sz w:val="2"/>
        </w:rPr>
      </w:pPr>
    </w:p>
    <w:p w14:paraId="2C396BE8" w14:textId="77777777" w:rsidR="0076418F" w:rsidRDefault="0076418F" w:rsidP="004453AC">
      <w:pPr>
        <w:rPr>
          <w:sz w:val="2"/>
        </w:rPr>
      </w:pPr>
    </w:p>
    <w:p w14:paraId="7EEE7F8B" w14:textId="77777777" w:rsidR="0076418F" w:rsidRDefault="0076418F" w:rsidP="004453AC">
      <w:pPr>
        <w:rPr>
          <w:sz w:val="2"/>
        </w:rPr>
      </w:pPr>
    </w:p>
    <w:p w14:paraId="7802D5D0" w14:textId="77777777" w:rsidR="0076418F" w:rsidRDefault="0076418F" w:rsidP="004453AC">
      <w:pPr>
        <w:rPr>
          <w:sz w:val="2"/>
        </w:rPr>
      </w:pPr>
    </w:p>
    <w:p w14:paraId="41605793" w14:textId="77777777" w:rsidR="0076418F" w:rsidRDefault="0076418F" w:rsidP="004453AC">
      <w:pPr>
        <w:rPr>
          <w:sz w:val="2"/>
        </w:rPr>
      </w:pPr>
    </w:p>
    <w:p w14:paraId="0043DC81" w14:textId="77777777" w:rsidR="0076418F" w:rsidRDefault="0076418F" w:rsidP="004453AC">
      <w:pPr>
        <w:rPr>
          <w:sz w:val="2"/>
        </w:rPr>
      </w:pPr>
    </w:p>
    <w:p w14:paraId="28C8E8FB" w14:textId="77777777" w:rsidR="0076418F" w:rsidRDefault="0076418F" w:rsidP="004453AC">
      <w:pPr>
        <w:rPr>
          <w:sz w:val="2"/>
        </w:rPr>
      </w:pPr>
    </w:p>
    <w:p w14:paraId="67BD6142" w14:textId="77777777" w:rsidR="0076418F" w:rsidRDefault="0076418F" w:rsidP="004453AC">
      <w:pPr>
        <w:rPr>
          <w:sz w:val="2"/>
        </w:rPr>
      </w:pPr>
    </w:p>
    <w:p w14:paraId="7AEC9A7E" w14:textId="77777777" w:rsidR="0076418F" w:rsidRDefault="0076418F" w:rsidP="004453AC">
      <w:pPr>
        <w:rPr>
          <w:sz w:val="2"/>
        </w:rPr>
      </w:pPr>
    </w:p>
    <w:p w14:paraId="480B967F" w14:textId="77777777" w:rsidR="0076418F" w:rsidRDefault="0076418F" w:rsidP="004453AC">
      <w:pPr>
        <w:rPr>
          <w:sz w:val="2"/>
        </w:rPr>
      </w:pPr>
    </w:p>
    <w:p w14:paraId="3A45E885" w14:textId="77777777" w:rsidR="0076418F" w:rsidRDefault="0076418F" w:rsidP="004453AC">
      <w:pPr>
        <w:rPr>
          <w:sz w:val="2"/>
        </w:rPr>
      </w:pPr>
    </w:p>
    <w:p w14:paraId="46138004" w14:textId="77777777" w:rsidR="0076418F" w:rsidRDefault="0076418F" w:rsidP="004453AC">
      <w:pPr>
        <w:rPr>
          <w:sz w:val="2"/>
        </w:rPr>
      </w:pPr>
    </w:p>
    <w:p w14:paraId="5B3DBA80" w14:textId="77777777" w:rsidR="0076418F" w:rsidRDefault="0076418F" w:rsidP="004453AC">
      <w:pPr>
        <w:rPr>
          <w:sz w:val="2"/>
        </w:rPr>
      </w:pPr>
    </w:p>
    <w:p w14:paraId="33F7BECB" w14:textId="77777777" w:rsidR="0076418F" w:rsidRDefault="0076418F" w:rsidP="004453AC">
      <w:pPr>
        <w:rPr>
          <w:sz w:val="2"/>
        </w:rPr>
      </w:pPr>
    </w:p>
    <w:p w14:paraId="5CA44E02" w14:textId="77777777" w:rsidR="0076418F" w:rsidRDefault="0076418F" w:rsidP="004453AC">
      <w:pPr>
        <w:rPr>
          <w:sz w:val="2"/>
        </w:rPr>
      </w:pPr>
    </w:p>
    <w:p w14:paraId="212A0112" w14:textId="77777777" w:rsidR="0076418F" w:rsidRDefault="0076418F" w:rsidP="004453AC">
      <w:pPr>
        <w:rPr>
          <w:sz w:val="2"/>
        </w:rPr>
      </w:pPr>
    </w:p>
    <w:p w14:paraId="084156EF" w14:textId="77777777" w:rsidR="0076418F" w:rsidRDefault="0076418F" w:rsidP="004453AC">
      <w:pPr>
        <w:rPr>
          <w:sz w:val="2"/>
        </w:rPr>
      </w:pPr>
    </w:p>
    <w:p w14:paraId="11BBCE68" w14:textId="77777777" w:rsidR="0076418F" w:rsidRDefault="0076418F" w:rsidP="004453AC">
      <w:pPr>
        <w:rPr>
          <w:sz w:val="2"/>
        </w:rPr>
      </w:pPr>
    </w:p>
    <w:p w14:paraId="6C95BA75" w14:textId="77777777" w:rsidR="0076418F" w:rsidRDefault="0076418F" w:rsidP="004453AC">
      <w:pPr>
        <w:rPr>
          <w:sz w:val="2"/>
        </w:rPr>
      </w:pPr>
    </w:p>
    <w:p w14:paraId="0C650521" w14:textId="77777777" w:rsidR="0076418F" w:rsidRDefault="0076418F" w:rsidP="004453AC">
      <w:pPr>
        <w:rPr>
          <w:sz w:val="2"/>
        </w:rPr>
      </w:pPr>
    </w:p>
    <w:p w14:paraId="1A9A1E4F" w14:textId="77777777" w:rsidR="0076418F" w:rsidRDefault="0076418F" w:rsidP="004453AC">
      <w:pPr>
        <w:rPr>
          <w:sz w:val="2"/>
        </w:rPr>
      </w:pPr>
    </w:p>
    <w:p w14:paraId="278F7E44" w14:textId="77777777" w:rsidR="0076418F" w:rsidRDefault="0076418F" w:rsidP="004453AC">
      <w:pPr>
        <w:rPr>
          <w:sz w:val="2"/>
        </w:rPr>
      </w:pPr>
    </w:p>
    <w:p w14:paraId="5F645966" w14:textId="77777777" w:rsidR="0076418F" w:rsidRDefault="0076418F" w:rsidP="004453AC">
      <w:pPr>
        <w:rPr>
          <w:sz w:val="2"/>
        </w:rPr>
      </w:pPr>
    </w:p>
    <w:p w14:paraId="07D21140" w14:textId="77777777" w:rsidR="0076418F" w:rsidRDefault="0076418F" w:rsidP="004453AC">
      <w:pPr>
        <w:rPr>
          <w:sz w:val="2"/>
        </w:rPr>
      </w:pPr>
    </w:p>
    <w:p w14:paraId="2A4F9107" w14:textId="77777777" w:rsidR="0076418F" w:rsidRDefault="0076418F" w:rsidP="004453AC">
      <w:pPr>
        <w:rPr>
          <w:sz w:val="2"/>
        </w:rPr>
      </w:pPr>
    </w:p>
    <w:p w14:paraId="249B4ABC" w14:textId="77777777" w:rsidR="0076418F" w:rsidRDefault="0076418F" w:rsidP="004453AC">
      <w:pPr>
        <w:rPr>
          <w:sz w:val="2"/>
        </w:rPr>
      </w:pPr>
    </w:p>
    <w:p w14:paraId="23D7B8AA" w14:textId="77777777" w:rsidR="0076418F" w:rsidRDefault="0076418F" w:rsidP="004453AC">
      <w:pPr>
        <w:rPr>
          <w:sz w:val="2"/>
        </w:rPr>
      </w:pPr>
    </w:p>
    <w:p w14:paraId="54074761" w14:textId="77777777" w:rsidR="0076418F" w:rsidRDefault="0076418F" w:rsidP="004453AC">
      <w:pPr>
        <w:rPr>
          <w:sz w:val="2"/>
        </w:rPr>
      </w:pPr>
    </w:p>
    <w:p w14:paraId="57B0FD1C" w14:textId="77777777" w:rsidR="0076418F" w:rsidRDefault="0076418F" w:rsidP="004453AC">
      <w:pPr>
        <w:rPr>
          <w:sz w:val="2"/>
        </w:rPr>
      </w:pPr>
    </w:p>
    <w:p w14:paraId="3EC39167" w14:textId="77777777" w:rsidR="0076418F" w:rsidRDefault="0076418F" w:rsidP="004453AC">
      <w:pPr>
        <w:rPr>
          <w:sz w:val="2"/>
        </w:rPr>
      </w:pPr>
    </w:p>
    <w:p w14:paraId="7DD32A68" w14:textId="77777777" w:rsidR="0076418F" w:rsidRDefault="0076418F" w:rsidP="004453AC">
      <w:pPr>
        <w:rPr>
          <w:sz w:val="2"/>
        </w:rPr>
      </w:pPr>
    </w:p>
    <w:p w14:paraId="38EB3705" w14:textId="77777777" w:rsidR="0076418F" w:rsidRDefault="0076418F" w:rsidP="004453AC">
      <w:pPr>
        <w:rPr>
          <w:sz w:val="2"/>
        </w:rPr>
      </w:pPr>
    </w:p>
    <w:p w14:paraId="53AE72DE" w14:textId="77777777" w:rsidR="0076418F" w:rsidRDefault="0076418F" w:rsidP="004453AC">
      <w:pPr>
        <w:rPr>
          <w:sz w:val="2"/>
        </w:rPr>
      </w:pPr>
    </w:p>
    <w:p w14:paraId="61DA3989" w14:textId="77777777" w:rsidR="0076418F" w:rsidRDefault="0076418F" w:rsidP="004453AC">
      <w:pPr>
        <w:rPr>
          <w:sz w:val="2"/>
        </w:rPr>
      </w:pPr>
    </w:p>
    <w:p w14:paraId="62B4493B" w14:textId="77777777" w:rsidR="0076418F" w:rsidRDefault="0076418F" w:rsidP="004453AC">
      <w:pPr>
        <w:rPr>
          <w:sz w:val="2"/>
        </w:rPr>
      </w:pPr>
    </w:p>
    <w:p w14:paraId="3B26C7CD" w14:textId="77777777" w:rsidR="0076418F" w:rsidRDefault="0076418F" w:rsidP="004453AC">
      <w:pPr>
        <w:rPr>
          <w:sz w:val="2"/>
        </w:rPr>
      </w:pPr>
    </w:p>
    <w:p w14:paraId="7A91D347" w14:textId="77777777" w:rsidR="0076418F" w:rsidRDefault="0076418F" w:rsidP="004453AC">
      <w:pPr>
        <w:rPr>
          <w:sz w:val="2"/>
        </w:rPr>
      </w:pPr>
    </w:p>
    <w:p w14:paraId="468052F9" w14:textId="77777777" w:rsidR="0076418F" w:rsidRDefault="0076418F" w:rsidP="004453AC">
      <w:pPr>
        <w:rPr>
          <w:sz w:val="2"/>
        </w:rPr>
      </w:pPr>
    </w:p>
    <w:p w14:paraId="34E8ECFF" w14:textId="77777777" w:rsidR="0076418F" w:rsidRDefault="0076418F" w:rsidP="004453AC">
      <w:pPr>
        <w:rPr>
          <w:sz w:val="2"/>
        </w:rPr>
      </w:pPr>
    </w:p>
    <w:p w14:paraId="16F485D9" w14:textId="43FBFB6A" w:rsidR="00593615" w:rsidRDefault="00593615" w:rsidP="004453AC">
      <w:pPr>
        <w:rPr>
          <w:sz w:val="2"/>
        </w:rPr>
      </w:pPr>
      <w:r>
        <w:rPr>
          <w:noProof/>
          <w:sz w:val="2"/>
        </w:rPr>
        <mc:AlternateContent>
          <mc:Choice Requires="wps">
            <w:drawing>
              <wp:anchor distT="0" distB="0" distL="114300" distR="114300" simplePos="0" relativeHeight="251736064" behindDoc="0" locked="0" layoutInCell="1" allowOverlap="1" wp14:anchorId="5DB9D4A5" wp14:editId="42883B88">
                <wp:simplePos x="0" y="0"/>
                <wp:positionH relativeFrom="column">
                  <wp:posOffset>4009051</wp:posOffset>
                </wp:positionH>
                <wp:positionV relativeFrom="paragraph">
                  <wp:posOffset>1224634</wp:posOffset>
                </wp:positionV>
                <wp:extent cx="2860158" cy="2806996"/>
                <wp:effectExtent l="0" t="0" r="16510" b="12700"/>
                <wp:wrapNone/>
                <wp:docPr id="11" name="Text Box 11"/>
                <wp:cNvGraphicFramePr/>
                <a:graphic xmlns:a="http://schemas.openxmlformats.org/drawingml/2006/main">
                  <a:graphicData uri="http://schemas.microsoft.com/office/word/2010/wordprocessingShape">
                    <wps:wsp>
                      <wps:cNvSpPr txBox="1"/>
                      <wps:spPr>
                        <a:xfrm>
                          <a:off x="0" y="0"/>
                          <a:ext cx="2860158" cy="2806996"/>
                        </a:xfrm>
                        <a:prstGeom prst="rect">
                          <a:avLst/>
                        </a:prstGeom>
                        <a:solidFill>
                          <a:schemeClr val="lt1"/>
                        </a:solidFill>
                        <a:ln w="6350">
                          <a:solidFill>
                            <a:prstClr val="black"/>
                          </a:solidFill>
                        </a:ln>
                      </wps:spPr>
                      <wps:txbx>
                        <w:txbxContent>
                          <w:p w14:paraId="0161D612" w14:textId="474ADAF1" w:rsidR="00593615" w:rsidRPr="0076418F" w:rsidRDefault="00593615">
                            <w:pPr>
                              <w:rPr>
                                <w:rFonts w:ascii="Times New Roman" w:hAnsi="Times New Roman" w:cs="Times New Roman"/>
                                <w:color w:val="auto"/>
                                <w:sz w:val="28"/>
                                <w:szCs w:val="28"/>
                              </w:rPr>
                            </w:pPr>
                            <w:r w:rsidRPr="0076418F">
                              <w:rPr>
                                <w:rFonts w:ascii="Times New Roman" w:hAnsi="Times New Roman" w:cs="Times New Roman"/>
                                <w:color w:val="auto"/>
                                <w:sz w:val="28"/>
                                <w:szCs w:val="28"/>
                              </w:rPr>
                              <w:t xml:space="preserve">Congratulations are in order for Soror Jackson on the birth of Baby Mia! Baby Mia arrived on 9/24/2020! </w:t>
                            </w:r>
                          </w:p>
                          <w:p w14:paraId="1DBE281E" w14:textId="2315D533" w:rsidR="00593615" w:rsidRPr="0076418F" w:rsidRDefault="00593615">
                            <w:pPr>
                              <w:rPr>
                                <w:rFonts w:ascii="Times New Roman" w:hAnsi="Times New Roman" w:cs="Times New Roman"/>
                                <w:color w:val="auto"/>
                                <w:sz w:val="28"/>
                                <w:szCs w:val="28"/>
                              </w:rPr>
                            </w:pPr>
                          </w:p>
                          <w:p w14:paraId="17A0D840" w14:textId="458140CD" w:rsidR="00593615" w:rsidRPr="0076418F" w:rsidRDefault="00593615">
                            <w:pPr>
                              <w:rPr>
                                <w:rFonts w:ascii="Times New Roman" w:hAnsi="Times New Roman" w:cs="Times New Roman"/>
                                <w:color w:val="auto"/>
                                <w:sz w:val="28"/>
                                <w:szCs w:val="28"/>
                              </w:rPr>
                            </w:pPr>
                            <w:r w:rsidRPr="0076418F">
                              <w:rPr>
                                <w:rFonts w:ascii="Times New Roman" w:hAnsi="Times New Roman" w:cs="Times New Roman"/>
                                <w:color w:val="auto"/>
                                <w:sz w:val="28"/>
                                <w:szCs w:val="28"/>
                              </w:rPr>
                              <w:t xml:space="preserve">Soror Jackson has requested that her photo is not posted on social media </w:t>
                            </w:r>
                            <w:r w:rsidR="0076418F" w:rsidRPr="0076418F">
                              <w:rPr>
                                <w:rFonts w:ascii="Times New Roman" w:hAnsi="Times New Roman" w:cs="Times New Roman"/>
                                <w:color w:val="auto"/>
                                <w:sz w:val="28"/>
                                <w:szCs w:val="28"/>
                              </w:rPr>
                              <w:t>however she</w:t>
                            </w:r>
                            <w:r w:rsidRPr="0076418F">
                              <w:rPr>
                                <w:rFonts w:ascii="Times New Roman" w:hAnsi="Times New Roman" w:cs="Times New Roman"/>
                                <w:color w:val="auto"/>
                                <w:sz w:val="28"/>
                                <w:szCs w:val="28"/>
                              </w:rPr>
                              <w:t xml:space="preserve"> wanted to let the chapter know!</w:t>
                            </w:r>
                          </w:p>
                          <w:p w14:paraId="527B415A" w14:textId="5D870AE9" w:rsidR="00593615" w:rsidRPr="0076418F" w:rsidRDefault="00593615">
                            <w:pPr>
                              <w:rPr>
                                <w:rFonts w:ascii="Times New Roman" w:hAnsi="Times New Roman" w:cs="Times New Roman"/>
                                <w:color w:val="auto"/>
                                <w:sz w:val="28"/>
                                <w:szCs w:val="28"/>
                              </w:rPr>
                            </w:pPr>
                          </w:p>
                          <w:p w14:paraId="20BA7818" w14:textId="2C9DF654" w:rsidR="00593615" w:rsidRPr="0076418F" w:rsidRDefault="00593615">
                            <w:pPr>
                              <w:rPr>
                                <w:rFonts w:ascii="Times New Roman" w:hAnsi="Times New Roman" w:cs="Times New Roman"/>
                                <w:color w:val="auto"/>
                                <w:sz w:val="28"/>
                                <w:szCs w:val="28"/>
                              </w:rPr>
                            </w:pPr>
                          </w:p>
                          <w:p w14:paraId="42FFC48A" w14:textId="6923BBAC" w:rsidR="00593615" w:rsidRPr="0076418F" w:rsidRDefault="00593615">
                            <w:pPr>
                              <w:rPr>
                                <w:rFonts w:ascii="Times New Roman" w:hAnsi="Times New Roman" w:cs="Times New Roman"/>
                                <w:color w:val="auto"/>
                                <w:sz w:val="28"/>
                                <w:szCs w:val="28"/>
                              </w:rPr>
                            </w:pPr>
                          </w:p>
                          <w:p w14:paraId="1AE391A6" w14:textId="39311533" w:rsidR="00593615" w:rsidRPr="0076418F" w:rsidRDefault="00593615">
                            <w:pPr>
                              <w:rPr>
                                <w:rFonts w:ascii="Times New Roman" w:hAnsi="Times New Roman" w:cs="Times New Roman"/>
                                <w:color w:val="002B82" w:themeColor="accent5"/>
                                <w:sz w:val="28"/>
                                <w:szCs w:val="28"/>
                              </w:rPr>
                            </w:pPr>
                            <w:r w:rsidRPr="0076418F">
                              <w:rPr>
                                <w:rFonts w:ascii="Times New Roman" w:hAnsi="Times New Roman" w:cs="Times New Roman"/>
                                <w:color w:val="auto"/>
                                <w:sz w:val="28"/>
                                <w:szCs w:val="28"/>
                              </w:rPr>
                              <w:t xml:space="preserve">She </w:t>
                            </w:r>
                            <w:r w:rsidR="0076418F" w:rsidRPr="0076418F">
                              <w:rPr>
                                <w:rFonts w:ascii="Times New Roman" w:hAnsi="Times New Roman" w:cs="Times New Roman"/>
                                <w:color w:val="auto"/>
                                <w:sz w:val="28"/>
                                <w:szCs w:val="28"/>
                              </w:rPr>
                              <w:t>is beautiful</w:t>
                            </w:r>
                            <w:r w:rsidRPr="0076418F">
                              <w:rPr>
                                <w:rFonts w:ascii="Times New Roman" w:hAnsi="Times New Roman" w:cs="Times New Roman"/>
                                <w:color w:val="auto"/>
                                <w:sz w:val="28"/>
                                <w:szCs w:val="28"/>
                              </w:rPr>
                              <w:t>!</w:t>
                            </w:r>
                            <w:r w:rsidR="0076418F">
                              <w:rPr>
                                <w:rFonts w:ascii="Times New Roman" w:hAnsi="Times New Roman" w:cs="Times New Roman"/>
                                <w:color w:val="auto"/>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DB9D4A5" id="Text Box 11" o:spid="_x0000_s1043" type="#_x0000_t202" style="position:absolute;margin-left:315.65pt;margin-top:96.45pt;width:225.2pt;height:22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" fillcolor="white [3201]" strokeweight=".5pt">
                <v:textbox>
                  <w:txbxContent>
                    <w:p w14:paraId="0161D612" w14:textId="474ADAF1" w:rsidR="00593615" w:rsidRPr="0076418F" w:rsidRDefault="00593615">
                      <w:pPr>
                        <w:rPr>
                          <w:rFonts w:ascii="Times New Roman" w:hAnsi="Times New Roman" w:cs="Times New Roman"/>
                          <w:color w:val="auto"/>
                          <w:sz w:val="28"/>
                          <w:szCs w:val="28"/>
                        </w:rPr>
                      </w:pPr>
                      <w:r w:rsidRPr="0076418F">
                        <w:rPr>
                          <w:rFonts w:ascii="Times New Roman" w:hAnsi="Times New Roman" w:cs="Times New Roman"/>
                          <w:color w:val="auto"/>
                          <w:sz w:val="28"/>
                          <w:szCs w:val="28"/>
                        </w:rPr>
                        <w:t xml:space="preserve">Congratulations are in order for Soror Jackson on the birth of Baby Mia! Baby Mia arrived on 9/24/2020! </w:t>
                      </w:r>
                    </w:p>
                    <w:p w14:paraId="1DBE281E" w14:textId="2315D533" w:rsidR="00593615" w:rsidRPr="0076418F" w:rsidRDefault="00593615">
                      <w:pPr>
                        <w:rPr>
                          <w:rFonts w:ascii="Times New Roman" w:hAnsi="Times New Roman" w:cs="Times New Roman"/>
                          <w:color w:val="auto"/>
                          <w:sz w:val="28"/>
                          <w:szCs w:val="28"/>
                        </w:rPr>
                      </w:pPr>
                    </w:p>
                    <w:p w14:paraId="17A0D840" w14:textId="458140CD" w:rsidR="00593615" w:rsidRPr="0076418F" w:rsidRDefault="00593615">
                      <w:pPr>
                        <w:rPr>
                          <w:rFonts w:ascii="Times New Roman" w:hAnsi="Times New Roman" w:cs="Times New Roman"/>
                          <w:color w:val="auto"/>
                          <w:sz w:val="28"/>
                          <w:szCs w:val="28"/>
                        </w:rPr>
                      </w:pPr>
                      <w:r w:rsidRPr="0076418F">
                        <w:rPr>
                          <w:rFonts w:ascii="Times New Roman" w:hAnsi="Times New Roman" w:cs="Times New Roman"/>
                          <w:color w:val="auto"/>
                          <w:sz w:val="28"/>
                          <w:szCs w:val="28"/>
                        </w:rPr>
                        <w:t xml:space="preserve">Soror Jackson has requested that her photo is not posted on social media </w:t>
                      </w:r>
                      <w:r w:rsidR="0076418F" w:rsidRPr="0076418F">
                        <w:rPr>
                          <w:rFonts w:ascii="Times New Roman" w:hAnsi="Times New Roman" w:cs="Times New Roman"/>
                          <w:color w:val="auto"/>
                          <w:sz w:val="28"/>
                          <w:szCs w:val="28"/>
                        </w:rPr>
                        <w:t>however she</w:t>
                      </w:r>
                      <w:r w:rsidRPr="0076418F">
                        <w:rPr>
                          <w:rFonts w:ascii="Times New Roman" w:hAnsi="Times New Roman" w:cs="Times New Roman"/>
                          <w:color w:val="auto"/>
                          <w:sz w:val="28"/>
                          <w:szCs w:val="28"/>
                        </w:rPr>
                        <w:t xml:space="preserve"> wanted to let the chapter know!</w:t>
                      </w:r>
                    </w:p>
                    <w:p w14:paraId="527B415A" w14:textId="5D870AE9" w:rsidR="00593615" w:rsidRPr="0076418F" w:rsidRDefault="00593615">
                      <w:pPr>
                        <w:rPr>
                          <w:rFonts w:ascii="Times New Roman" w:hAnsi="Times New Roman" w:cs="Times New Roman"/>
                          <w:color w:val="auto"/>
                          <w:sz w:val="28"/>
                          <w:szCs w:val="28"/>
                        </w:rPr>
                      </w:pPr>
                    </w:p>
                    <w:p w14:paraId="20BA7818" w14:textId="2C9DF654" w:rsidR="00593615" w:rsidRPr="0076418F" w:rsidRDefault="00593615">
                      <w:pPr>
                        <w:rPr>
                          <w:rFonts w:ascii="Times New Roman" w:hAnsi="Times New Roman" w:cs="Times New Roman"/>
                          <w:color w:val="auto"/>
                          <w:sz w:val="28"/>
                          <w:szCs w:val="28"/>
                        </w:rPr>
                      </w:pPr>
                    </w:p>
                    <w:p w14:paraId="42FFC48A" w14:textId="6923BBAC" w:rsidR="00593615" w:rsidRPr="0076418F" w:rsidRDefault="00593615">
                      <w:pPr>
                        <w:rPr>
                          <w:rFonts w:ascii="Times New Roman" w:hAnsi="Times New Roman" w:cs="Times New Roman"/>
                          <w:color w:val="auto"/>
                          <w:sz w:val="28"/>
                          <w:szCs w:val="28"/>
                        </w:rPr>
                      </w:pPr>
                    </w:p>
                    <w:p w14:paraId="1AE391A6" w14:textId="39311533" w:rsidR="00593615" w:rsidRPr="0076418F" w:rsidRDefault="00593615">
                      <w:pPr>
                        <w:rPr>
                          <w:rFonts w:ascii="Times New Roman" w:hAnsi="Times New Roman" w:cs="Times New Roman"/>
                          <w:color w:val="002B82" w:themeColor="accent5"/>
                          <w:sz w:val="28"/>
                          <w:szCs w:val="28"/>
                        </w:rPr>
                      </w:pPr>
                      <w:r w:rsidRPr="0076418F">
                        <w:rPr>
                          <w:rFonts w:ascii="Times New Roman" w:hAnsi="Times New Roman" w:cs="Times New Roman"/>
                          <w:color w:val="auto"/>
                          <w:sz w:val="28"/>
                          <w:szCs w:val="28"/>
                        </w:rPr>
                        <w:t xml:space="preserve">She </w:t>
                      </w:r>
                      <w:r w:rsidR="0076418F" w:rsidRPr="0076418F">
                        <w:rPr>
                          <w:rFonts w:ascii="Times New Roman" w:hAnsi="Times New Roman" w:cs="Times New Roman"/>
                          <w:color w:val="auto"/>
                          <w:sz w:val="28"/>
                          <w:szCs w:val="28"/>
                        </w:rPr>
                        <w:t>is beautiful</w:t>
                      </w:r>
                      <w:r w:rsidRPr="0076418F">
                        <w:rPr>
                          <w:rFonts w:ascii="Times New Roman" w:hAnsi="Times New Roman" w:cs="Times New Roman"/>
                          <w:color w:val="auto"/>
                          <w:sz w:val="28"/>
                          <w:szCs w:val="28"/>
                        </w:rPr>
                        <w:t>!</w:t>
                      </w:r>
                      <w:r w:rsidR="0076418F">
                        <w:rPr>
                          <w:rFonts w:ascii="Times New Roman" w:hAnsi="Times New Roman" w:cs="Times New Roman"/>
                          <w:color w:val="auto"/>
                          <w:sz w:val="28"/>
                          <w:szCs w:val="28"/>
                        </w:rPr>
                        <w:t xml:space="preserve"> </w:t>
                      </w:r>
                    </w:p>
                  </w:txbxContent>
                </v:textbox>
              </v:shape>
            </w:pict>
          </mc:Fallback>
        </mc:AlternateContent>
      </w:r>
      <w:r>
        <w:rPr>
          <w:noProof/>
          <w:sz w:val="2"/>
        </w:rPr>
        <w:drawing>
          <wp:inline distT="0" distB="0" distL="0" distR="0" wp14:anchorId="44E90854" wp14:editId="405D7E5B">
            <wp:extent cx="4454688" cy="3018155"/>
            <wp:effectExtent l="0" t="571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485854" cy="3039271"/>
                    </a:xfrm>
                    <a:prstGeom prst="rect">
                      <a:avLst/>
                    </a:prstGeom>
                    <a:noFill/>
                  </pic:spPr>
                </pic:pic>
              </a:graphicData>
            </a:graphic>
          </wp:inline>
        </w:drawing>
      </w:r>
    </w:p>
    <w:p w14:paraId="7E0F839B" w14:textId="77777777" w:rsidR="001563BE" w:rsidRPr="004453AC" w:rsidRDefault="008619EB" w:rsidP="004453AC">
      <w:pPr>
        <w:rPr>
          <w:sz w:val="2"/>
        </w:rPr>
      </w:pPr>
      <w:r w:rsidRPr="004453AC">
        <w:rPr>
          <w:noProof/>
          <w:sz w:val="10"/>
        </w:rPr>
        <w:lastRenderedPageBreak/>
        <mc:AlternateContent>
          <mc:Choice Requires="wps">
            <w:drawing>
              <wp:anchor distT="0" distB="0" distL="114300" distR="114300" simplePos="0" relativeHeight="251723776" behindDoc="0" locked="0" layoutInCell="1" allowOverlap="1" wp14:anchorId="33CF4EBD" wp14:editId="7FA2D8B4">
                <wp:simplePos x="0" y="0"/>
                <wp:positionH relativeFrom="margin">
                  <wp:posOffset>3462522</wp:posOffset>
                </wp:positionH>
                <wp:positionV relativeFrom="paragraph">
                  <wp:posOffset>-370693</wp:posOffset>
                </wp:positionV>
                <wp:extent cx="3510915" cy="428625"/>
                <wp:effectExtent l="0" t="0" r="0" b="9525"/>
                <wp:wrapNone/>
                <wp:docPr id="106" name="Rectangle 106"/>
                <wp:cNvGraphicFramePr/>
                <a:graphic xmlns:a="http://schemas.openxmlformats.org/drawingml/2006/main">
                  <a:graphicData uri="http://schemas.microsoft.com/office/word/2010/wordprocessingShape">
                    <wps:wsp>
                      <wps:cNvSpPr/>
                      <wps:spPr>
                        <a:xfrm>
                          <a:off x="0" y="0"/>
                          <a:ext cx="3510915" cy="428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9D0FE" w14:textId="2751EB8D" w:rsidR="00BC3FFD" w:rsidRPr="00BC3FFD" w:rsidRDefault="00BC3FFD" w:rsidP="00BC3FFD">
                            <w:pPr>
                              <w:jc w:val="center"/>
                              <w:rPr>
                                <w:rFonts w:ascii="Engravers MT" w:hAnsi="Engravers MT" w:cstheme="majorHAnsi"/>
                                <w:color w:val="0038A8" w:themeColor="accent4"/>
                                <w:sz w:val="36"/>
                                <w:szCs w:val="36"/>
                              </w:rPr>
                            </w:pPr>
                            <w:r w:rsidRPr="00BC3FFD">
                              <w:rPr>
                                <w:rFonts w:ascii="Engravers MT" w:hAnsi="Engravers MT" w:cstheme="majorHAnsi"/>
                                <w:color w:val="0038A8" w:themeColor="accent4"/>
                                <w:sz w:val="36"/>
                                <w:szCs w:val="36"/>
                              </w:rPr>
                              <w:t>SIGMA FUN 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3CF4EBD" id="Rectangle 106" o:spid="_x0000_s1044" style="position:absolute;margin-left:272.65pt;margin-top:-29.2pt;width:276.45pt;height:33.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" fillcolor="#ffc000 [3204]" stroked="f" strokeweight="1pt">
                <v:textbox>
                  <w:txbxContent>
                    <w:p w14:paraId="4B59D0FE" w14:textId="2751EB8D" w:rsidR="00BC3FFD" w:rsidRPr="00BC3FFD" w:rsidRDefault="00BC3FFD" w:rsidP="00BC3FFD">
                      <w:pPr>
                        <w:jc w:val="center"/>
                        <w:rPr>
                          <w:rFonts w:ascii="Engravers MT" w:hAnsi="Engravers MT" w:cstheme="majorHAnsi"/>
                          <w:color w:val="0038A8" w:themeColor="accent4"/>
                          <w:sz w:val="36"/>
                          <w:szCs w:val="36"/>
                        </w:rPr>
                      </w:pPr>
                      <w:r w:rsidRPr="00BC3FFD">
                        <w:rPr>
                          <w:rFonts w:ascii="Engravers MT" w:hAnsi="Engravers MT" w:cstheme="majorHAnsi"/>
                          <w:color w:val="0038A8" w:themeColor="accent4"/>
                          <w:sz w:val="36"/>
                          <w:szCs w:val="36"/>
                        </w:rPr>
                        <w:t>SIGMA FUN FACT</w:t>
                      </w:r>
                    </w:p>
                  </w:txbxContent>
                </v:textbox>
                <w10:wrap anchorx="margin"/>
              </v:rect>
            </w:pict>
          </mc:Fallback>
        </mc:AlternateContent>
      </w:r>
      <w:r w:rsidR="00BC3FFD">
        <w:rPr>
          <w:noProof/>
        </w:rPr>
        <w:drawing>
          <wp:anchor distT="0" distB="0" distL="114300" distR="114300" simplePos="0" relativeHeight="251731968" behindDoc="1" locked="0" layoutInCell="1" allowOverlap="1" wp14:anchorId="3FA91608" wp14:editId="1612A1D7">
            <wp:simplePos x="0" y="0"/>
            <wp:positionH relativeFrom="page">
              <wp:posOffset>2540827</wp:posOffset>
            </wp:positionH>
            <wp:positionV relativeFrom="paragraph">
              <wp:posOffset>218042</wp:posOffset>
            </wp:positionV>
            <wp:extent cx="903605" cy="903605"/>
            <wp:effectExtent l="0" t="0" r="0" b="0"/>
            <wp:wrapTight wrapText="bothSides">
              <wp:wrapPolygon edited="0">
                <wp:start x="9563" y="0"/>
                <wp:lineTo x="3188" y="2277"/>
                <wp:lineTo x="1366" y="4098"/>
                <wp:lineTo x="1366" y="8197"/>
                <wp:lineTo x="3188" y="14572"/>
                <wp:lineTo x="3643" y="17304"/>
                <wp:lineTo x="6375" y="20947"/>
                <wp:lineTo x="9108" y="20947"/>
                <wp:lineTo x="11840" y="20947"/>
                <wp:lineTo x="14117" y="20947"/>
                <wp:lineTo x="17760" y="16394"/>
                <wp:lineTo x="17760" y="14572"/>
                <wp:lineTo x="19581" y="7286"/>
                <wp:lineTo x="20037" y="5009"/>
                <wp:lineTo x="17760" y="2277"/>
                <wp:lineTo x="11840" y="0"/>
                <wp:lineTo x="9563"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ma-gamma-rho-crest-shield-new-official-2014.jpg"/>
                    <pic:cNvPicPr/>
                  </pic:nvPicPr>
                  <pic:blipFill>
                    <a:blip r:embed="rId33" cstate="print">
                      <a:extLst>
                        <a:ext uri="{BEBA8EAE-BF5A-486C-A8C5-ECC9F3942E4B}">
                          <a14:imgProps xmlns:a14="http://schemas.microsoft.com/office/drawing/2010/main">
                            <a14:imgLayer r:embed="rId34">
                              <a14:imgEffect>
                                <a14:backgroundRemoval t="2750" b="96125" l="10000" r="90000">
                                  <a14:foregroundMark x1="26500" y1="20000" x2="26500" y2="20000"/>
                                  <a14:foregroundMark x1="32250" y1="71250" x2="32250" y2="71250"/>
                                  <a14:foregroundMark x1="64625" y1="68125" x2="64625" y2="68125"/>
                                  <a14:foregroundMark x1="56500" y1="58500" x2="56500" y2="58500"/>
                                  <a14:foregroundMark x1="62125" y1="34750" x2="62125" y2="34750"/>
                                  <a14:foregroundMark x1="52000" y1="6000" x2="52000" y2="6000"/>
                                  <a14:foregroundMark x1="48750" y1="7000" x2="53625" y2="7375"/>
                                  <a14:foregroundMark x1="50500" y1="3125" x2="52375" y2="2750"/>
                                  <a14:foregroundMark x1="17000" y1="23125" x2="67625" y2="41875"/>
                                  <a14:foregroundMark x1="67625" y1="41875" x2="74875" y2="42750"/>
                                  <a14:foregroundMark x1="74875" y1="42750" x2="80875" y2="37875"/>
                                  <a14:foregroundMark x1="80875" y1="37875" x2="83500" y2="29375"/>
                                  <a14:foregroundMark x1="83500" y1="29375" x2="81500" y2="21000"/>
                                  <a14:foregroundMark x1="81500" y1="21000" x2="72375" y2="25625"/>
                                  <a14:foregroundMark x1="72375" y1="25625" x2="45375" y2="56375"/>
                                  <a14:foregroundMark x1="45375" y1="56375" x2="24125" y2="34250"/>
                                  <a14:foregroundMark x1="24125" y1="34250" x2="34250" y2="28250"/>
                                  <a14:foregroundMark x1="34250" y1="28250" x2="42500" y2="28375"/>
                                  <a14:foregroundMark x1="42500" y1="28375" x2="52125" y2="25750"/>
                                  <a14:foregroundMark x1="52125" y1="25750" x2="64750" y2="43125"/>
                                  <a14:foregroundMark x1="64750" y1="43125" x2="65750" y2="55625"/>
                                  <a14:foregroundMark x1="65750" y1="55625" x2="64250" y2="63500"/>
                                  <a14:foregroundMark x1="64250" y1="63500" x2="58375" y2="69750"/>
                                  <a14:foregroundMark x1="58375" y1="69750" x2="45625" y2="70000"/>
                                  <a14:foregroundMark x1="45625" y1="70000" x2="19875" y2="55375"/>
                                  <a14:foregroundMark x1="19875" y1="55375" x2="12625" y2="48250"/>
                                  <a14:foregroundMark x1="12625" y1="48250" x2="12146" y2="43123"/>
                                  <a14:foregroundMark x1="12011" y1="38582" x2="16875" y2="33125"/>
                                  <a14:foregroundMark x1="16875" y1="33125" x2="26375" y2="32625"/>
                                  <a14:foregroundMark x1="26375" y1="32625" x2="37125" y2="34000"/>
                                  <a14:foregroundMark x1="37125" y1="34000" x2="44250" y2="37875"/>
                                  <a14:foregroundMark x1="44250" y1="37875" x2="54000" y2="55875"/>
                                  <a14:foregroundMark x1="27000" y1="21000" x2="70500" y2="21625"/>
                                  <a14:foregroundMark x1="70500" y1="21625" x2="73750" y2="21125"/>
                                  <a14:foregroundMark x1="58625" y1="27125" x2="68750" y2="28750"/>
                                  <a14:foregroundMark x1="68750" y1="28750" x2="71875" y2="25000"/>
                                  <a14:foregroundMark x1="85250" y1="20875" x2="85250" y2="20875"/>
                                  <a14:foregroundMark x1="85125" y1="45500" x2="85125" y2="45500"/>
                                  <a14:foregroundMark x1="74000" y1="62625" x2="74000" y2="62625"/>
                                  <a14:foregroundMark x1="74500" y1="60375" x2="70000" y2="67000"/>
                                  <a14:foregroundMark x1="70000" y1="67000" x2="63375" y2="71125"/>
                                  <a14:foregroundMark x1="63375" y1="71125" x2="37625" y2="75500"/>
                                  <a14:foregroundMark x1="37625" y1="75500" x2="26125" y2="62000"/>
                                  <a14:foregroundMark x1="27000" y1="72625" x2="27000" y2="72625"/>
                                  <a14:foregroundMark x1="74875" y1="72000" x2="74875" y2="72000"/>
                                  <a14:foregroundMark x1="77000" y1="79125" x2="77000" y2="79125"/>
                                  <a14:foregroundMark x1="50125" y1="84750" x2="50375" y2="96125"/>
                                  <a14:backgroundMark x1="11625" y1="38625" x2="12125" y2="43125"/>
                                </a14:backgroundRemoval>
                              </a14:imgEffect>
                            </a14:imgLayer>
                          </a14:imgProps>
                        </a:ex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14:sizeRelH relativeFrom="margin">
              <wp14:pctWidth>0</wp14:pctWidth>
            </wp14:sizeRelH>
            <wp14:sizeRelV relativeFrom="margin">
              <wp14:pctHeight>0</wp14:pctHeight>
            </wp14:sizeRelV>
          </wp:anchor>
        </w:drawing>
      </w:r>
      <w:r w:rsidR="00BC3FFD">
        <w:rPr>
          <w:noProof/>
        </w:rPr>
        <mc:AlternateContent>
          <mc:Choice Requires="wps">
            <w:drawing>
              <wp:anchor distT="0" distB="0" distL="114300" distR="114300" simplePos="0" relativeHeight="251728896" behindDoc="1" locked="0" layoutInCell="1" allowOverlap="1" wp14:anchorId="60E53B29" wp14:editId="2EDC74FF">
                <wp:simplePos x="0" y="0"/>
                <wp:positionH relativeFrom="margin">
                  <wp:posOffset>3444949</wp:posOffset>
                </wp:positionH>
                <wp:positionV relativeFrom="paragraph">
                  <wp:posOffset>-35162</wp:posOffset>
                </wp:positionV>
                <wp:extent cx="3657600" cy="8070111"/>
                <wp:effectExtent l="0" t="0" r="0" b="7620"/>
                <wp:wrapTight wrapText="bothSides">
                  <wp:wrapPolygon edited="0">
                    <wp:start x="0" y="0"/>
                    <wp:lineTo x="0" y="21569"/>
                    <wp:lineTo x="21488" y="21569"/>
                    <wp:lineTo x="21488"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3657600" cy="8070111"/>
                        </a:xfrm>
                        <a:prstGeom prst="rect">
                          <a:avLst/>
                        </a:prstGeom>
                        <a:solidFill>
                          <a:schemeClr val="lt1"/>
                        </a:solidFill>
                        <a:ln w="6350">
                          <a:noFill/>
                        </a:ln>
                      </wps:spPr>
                      <wps:txbx>
                        <w:txbxContent>
                          <w:p w14:paraId="2A16581F" w14:textId="1B3CF478" w:rsidR="0038077F" w:rsidRDefault="0038077F" w:rsidP="004453AC">
                            <w:pPr>
                              <w:pStyle w:val="BodyText"/>
                              <w:spacing w:before="23" w:line="278" w:lineRule="auto"/>
                              <w:ind w:left="0" w:right="64"/>
                              <w:rPr>
                                <w:sz w:val="24"/>
                                <w:szCs w:val="24"/>
                              </w:rPr>
                            </w:pPr>
                          </w:p>
                          <w:p w14:paraId="28A21EB2" w14:textId="1DA5CD00" w:rsidR="00590857" w:rsidRDefault="00F0015B" w:rsidP="004453AC">
                            <w:pPr>
                              <w:pStyle w:val="BodyText"/>
                              <w:spacing w:before="23" w:line="278" w:lineRule="auto"/>
                              <w:ind w:left="0" w:right="64"/>
                              <w:rPr>
                                <w:rFonts w:ascii="Helvetica" w:hAnsi="Helvetica"/>
                                <w:color w:val="222222"/>
                                <w:shd w:val="clear" w:color="auto" w:fill="FFFFFF"/>
                              </w:rPr>
                            </w:pPr>
                            <w:r>
                              <w:rPr>
                                <w:rFonts w:ascii="Helvetica" w:hAnsi="Helvetica"/>
                                <w:color w:val="222222"/>
                                <w:shd w:val="clear" w:color="auto" w:fill="FFFFFF"/>
                              </w:rPr>
                              <w:t xml:space="preserve"> Sigma Gamma Rho and Omega Psi Phi Power Couple. Selena Sloan Butler (1872–1964) (SGRHO) is the founder and first president of the National Congress of Colored Parents and Teachers Association (NCCPT). President Herbert Hoover appointed her to the White House Conference on Child Health and Protection in 1929. During World War II, she organized the Red Cross' first black women's chapter of "Gray Ladies." When Congress merged the NCCPT with the National PTA in 1970, Butler was posthumously recognized as one of the organization's founders. Today, Butler is considered a co-founder of the National Parent-Teacher Association. She attended a missionary-operated elementary school in Thomas County and studied at Spelman Seminary (later Spelman College). At the age of sixteen Butler graduated from Spelman in 1888 (with a high school diploma) and began her teaching career in Atlanta. She later became a member of the Eta Sigma chapter of Sigma Gamma Rho sorority. She married Henry Rutherford </w:t>
                            </w:r>
                            <w:proofErr w:type="gramStart"/>
                            <w:r>
                              <w:rPr>
                                <w:rFonts w:ascii="Helvetica" w:hAnsi="Helvetica"/>
                                <w:color w:val="222222"/>
                                <w:shd w:val="clear" w:color="auto" w:fill="FFFFFF"/>
                              </w:rPr>
                              <w:t>Butler,(</w:t>
                            </w:r>
                            <w:proofErr w:type="gramEnd"/>
                            <w:r>
                              <w:rPr>
                                <w:rFonts w:ascii="Helvetica" w:hAnsi="Helvetica"/>
                                <w:color w:val="222222"/>
                                <w:shd w:val="clear" w:color="auto" w:fill="FFFFFF"/>
                              </w:rPr>
                              <w:t>Omega) a prominent African American doctor in Atlanta who had studied medicine at Harvard University in Cambridge, Massachusetts. The couple had one son, Henry Jr. As their son, Henry, Jr., approached school age, Selena looked for a preschool. Finding none in her neighborhood or in any black neighborhood in the city, she decided to start a kindergarten in her home. Henry Rutherford Butler, (Omega Psi Phi) a respected physician and pharmacist with offices on Auburn Avenue in Atlanta, was a pioneer in medicine and healthcare for African Americans during the late nineteenth and early twentieth centuries. He was married to Selena Sloan Butler, a prominent teacher and education advocate in Atlanta. In addition to establishing the first licensed black-owned pharmacy in Georgia, Butler was a founding member of several African American physicians' organizations, as well as a civic leader and prolific writer. In many ways, his life represents the historical yet paradoxical development of a southern urban African American elite class between the eras of Reconstruction and the modern civil rights movement, decades marked by widespread segregation and discrimination and in 1883 Butler entered Lincoln University in Pennsylvania. After graduating four years later, he continued his education at Meharry Medical College in Nashville, Tennessee, where he graduated with a medical degree in 1890. That same year, Butler moved to Atlanta, where he began his medical practice. In 1893 he married Selena Sloan, a native of Thomasville and a graduate of Spelman College. Henry Rutherford Butler Jr., the couple's only child, was born in 1899. Following in his father's footsteps, Butler Jr., a graduate of Atlanta University (later Clark Atlanta University) and Harvard University Medical School in Cambridge, Massachusetts, became a doctor and established a medical practice and family in Los Angeles, California. Among Butler's fraternal affiliations were Omega Psi Phi and Sigma Pi Phi fraternities and the Prince Hall Masons of Georgia. In the latter, Butler was the ninth grand master of the Most Worshipful Prince Hall Grand Lodge of Georgia from 1901 until his death in 1931,</w:t>
                            </w:r>
                          </w:p>
                          <w:p w14:paraId="7CB63C48" w14:textId="76339AB4" w:rsidR="008619EB" w:rsidRDefault="008619EB" w:rsidP="004453AC">
                            <w:pPr>
                              <w:pStyle w:val="BodyText"/>
                              <w:spacing w:before="23" w:line="278" w:lineRule="auto"/>
                              <w:ind w:left="0" w:right="64"/>
                              <w:rPr>
                                <w:rFonts w:ascii="Helvetica" w:hAnsi="Helvetica"/>
                                <w:color w:val="222222"/>
                                <w:shd w:val="clear" w:color="auto" w:fill="FFFFFF"/>
                              </w:rPr>
                            </w:pPr>
                          </w:p>
                          <w:p w14:paraId="34C2D1AB" w14:textId="30F264B7" w:rsidR="008619EB" w:rsidRDefault="008619EB" w:rsidP="004453AC">
                            <w:pPr>
                              <w:pStyle w:val="BodyText"/>
                              <w:spacing w:before="23" w:line="278" w:lineRule="auto"/>
                              <w:ind w:left="0" w:right="64"/>
                              <w:rPr>
                                <w:rFonts w:ascii="Helvetica" w:hAnsi="Helvetica"/>
                                <w:color w:val="222222"/>
                                <w:shd w:val="clear" w:color="auto" w:fill="FFFFFF"/>
                              </w:rPr>
                            </w:pPr>
                          </w:p>
                          <w:p w14:paraId="5E0E80EB" w14:textId="6D74994D" w:rsidR="008619EB" w:rsidRDefault="008619EB" w:rsidP="004453AC">
                            <w:pPr>
                              <w:pStyle w:val="BodyText"/>
                              <w:spacing w:before="23" w:line="278" w:lineRule="auto"/>
                              <w:ind w:left="0" w:right="64"/>
                              <w:rPr>
                                <w:rFonts w:ascii="Helvetica" w:hAnsi="Helvetica"/>
                                <w:color w:val="222222"/>
                                <w:shd w:val="clear" w:color="auto" w:fill="FFFFFF"/>
                              </w:rPr>
                            </w:pPr>
                          </w:p>
                          <w:p w14:paraId="2D2A0853" w14:textId="408E1A9D" w:rsidR="008619EB" w:rsidRDefault="008619EB" w:rsidP="004453AC">
                            <w:pPr>
                              <w:pStyle w:val="BodyText"/>
                              <w:spacing w:before="23" w:line="278" w:lineRule="auto"/>
                              <w:ind w:left="0" w:right="64"/>
                              <w:rPr>
                                <w:rFonts w:ascii="Helvetica" w:hAnsi="Helvetica"/>
                                <w:color w:val="222222"/>
                                <w:shd w:val="clear" w:color="auto" w:fill="FFFFFF"/>
                              </w:rPr>
                            </w:pPr>
                          </w:p>
                          <w:p w14:paraId="269FD74C" w14:textId="5D13456A" w:rsidR="008619EB" w:rsidRDefault="008619EB" w:rsidP="004453AC">
                            <w:pPr>
                              <w:pStyle w:val="BodyText"/>
                              <w:spacing w:before="23" w:line="278" w:lineRule="auto"/>
                              <w:ind w:left="0" w:right="64"/>
                              <w:rPr>
                                <w:rFonts w:ascii="Helvetica" w:hAnsi="Helvetica"/>
                                <w:color w:val="222222"/>
                                <w:shd w:val="clear" w:color="auto" w:fill="FFFFFF"/>
                              </w:rPr>
                            </w:pPr>
                          </w:p>
                          <w:p w14:paraId="475AE64C" w14:textId="0541D5F1" w:rsidR="008619EB" w:rsidRDefault="008619EB" w:rsidP="004453AC">
                            <w:pPr>
                              <w:pStyle w:val="BodyText"/>
                              <w:spacing w:before="23" w:line="278" w:lineRule="auto"/>
                              <w:ind w:left="0" w:right="64"/>
                              <w:rPr>
                                <w:rFonts w:ascii="Helvetica" w:hAnsi="Helvetica"/>
                                <w:color w:val="222222"/>
                                <w:shd w:val="clear" w:color="auto" w:fill="FFFFFF"/>
                              </w:rPr>
                            </w:pPr>
                          </w:p>
                          <w:p w14:paraId="49B93A58" w14:textId="620019DC" w:rsidR="008619EB" w:rsidRDefault="008619EB" w:rsidP="004453AC">
                            <w:pPr>
                              <w:pStyle w:val="BodyText"/>
                              <w:spacing w:before="23" w:line="278" w:lineRule="auto"/>
                              <w:ind w:left="0" w:right="64"/>
                              <w:rPr>
                                <w:rFonts w:ascii="Helvetica" w:hAnsi="Helvetica"/>
                                <w:color w:val="222222"/>
                                <w:shd w:val="clear" w:color="auto" w:fill="FFFFFF"/>
                              </w:rPr>
                            </w:pPr>
                          </w:p>
                          <w:p w14:paraId="38ECE93C" w14:textId="73BC743E" w:rsidR="008619EB" w:rsidRDefault="008619EB" w:rsidP="004453AC">
                            <w:pPr>
                              <w:pStyle w:val="BodyText"/>
                              <w:spacing w:before="23" w:line="278" w:lineRule="auto"/>
                              <w:ind w:left="0" w:right="64"/>
                              <w:rPr>
                                <w:rFonts w:ascii="Helvetica" w:hAnsi="Helvetica"/>
                                <w:color w:val="222222"/>
                                <w:shd w:val="clear" w:color="auto" w:fill="FFFFFF"/>
                              </w:rPr>
                            </w:pPr>
                          </w:p>
                          <w:p w14:paraId="1FC45960" w14:textId="4AA56C40" w:rsidR="008619EB" w:rsidRDefault="008619EB" w:rsidP="004453AC">
                            <w:pPr>
                              <w:pStyle w:val="BodyText"/>
                              <w:spacing w:before="23" w:line="278" w:lineRule="auto"/>
                              <w:ind w:left="0" w:right="64"/>
                              <w:rPr>
                                <w:rFonts w:ascii="Helvetica" w:hAnsi="Helvetica"/>
                                <w:color w:val="222222"/>
                                <w:shd w:val="clear" w:color="auto" w:fill="FFFFFF"/>
                              </w:rPr>
                            </w:pPr>
                          </w:p>
                          <w:p w14:paraId="4736ABD1" w14:textId="176A3F3B" w:rsidR="008619EB" w:rsidRDefault="008619EB" w:rsidP="004453AC">
                            <w:pPr>
                              <w:pStyle w:val="BodyText"/>
                              <w:spacing w:before="23" w:line="278" w:lineRule="auto"/>
                              <w:ind w:left="0" w:right="64"/>
                              <w:rPr>
                                <w:rFonts w:ascii="Helvetica" w:hAnsi="Helvetica"/>
                                <w:color w:val="222222"/>
                                <w:shd w:val="clear" w:color="auto" w:fill="FFFFFF"/>
                              </w:rPr>
                            </w:pPr>
                          </w:p>
                          <w:p w14:paraId="620866CA" w14:textId="77777777" w:rsidR="008619EB" w:rsidRDefault="008619EB" w:rsidP="004453AC">
                            <w:pPr>
                              <w:pStyle w:val="BodyText"/>
                              <w:spacing w:before="23" w:line="278" w:lineRule="auto"/>
                              <w:ind w:left="0" w:right="64"/>
                              <w:rPr>
                                <w:sz w:val="24"/>
                                <w:szCs w:val="24"/>
                              </w:rPr>
                            </w:pPr>
                          </w:p>
                          <w:p w14:paraId="4DF517E0" w14:textId="5E2EA159" w:rsidR="00590857" w:rsidRDefault="00590857" w:rsidP="004453AC">
                            <w:pPr>
                              <w:pStyle w:val="BodyText"/>
                              <w:spacing w:before="23" w:line="278" w:lineRule="auto"/>
                              <w:ind w:left="0" w:right="64"/>
                              <w:rPr>
                                <w:sz w:val="24"/>
                                <w:szCs w:val="24"/>
                              </w:rPr>
                            </w:pPr>
                          </w:p>
                          <w:p w14:paraId="3DF0CDFD" w14:textId="03003646" w:rsidR="00F0015B" w:rsidRDefault="00F0015B" w:rsidP="004453AC">
                            <w:pPr>
                              <w:pStyle w:val="BodyText"/>
                              <w:spacing w:before="23" w:line="278" w:lineRule="auto"/>
                              <w:ind w:left="0" w:right="64"/>
                              <w:rPr>
                                <w:sz w:val="24"/>
                                <w:szCs w:val="24"/>
                              </w:rPr>
                            </w:pPr>
                          </w:p>
                          <w:p w14:paraId="3A2EDF3E" w14:textId="33370FC3" w:rsidR="00F0015B" w:rsidRDefault="00F0015B" w:rsidP="004453AC">
                            <w:pPr>
                              <w:pStyle w:val="BodyText"/>
                              <w:spacing w:before="23" w:line="278" w:lineRule="auto"/>
                              <w:ind w:left="0" w:right="64"/>
                              <w:rPr>
                                <w:sz w:val="24"/>
                                <w:szCs w:val="24"/>
                              </w:rPr>
                            </w:pPr>
                          </w:p>
                          <w:p w14:paraId="62648C32" w14:textId="46634AA2" w:rsidR="00F0015B" w:rsidRDefault="00F0015B" w:rsidP="004453AC">
                            <w:pPr>
                              <w:pStyle w:val="BodyText"/>
                              <w:spacing w:before="23" w:line="278" w:lineRule="auto"/>
                              <w:ind w:left="0" w:right="64"/>
                              <w:rPr>
                                <w:sz w:val="24"/>
                                <w:szCs w:val="24"/>
                              </w:rPr>
                            </w:pPr>
                          </w:p>
                          <w:p w14:paraId="6A32F4FA" w14:textId="77777777" w:rsidR="00F0015B" w:rsidRDefault="00F0015B" w:rsidP="004453AC">
                            <w:pPr>
                              <w:pStyle w:val="BodyText"/>
                              <w:spacing w:before="23" w:line="278" w:lineRule="auto"/>
                              <w:ind w:left="0" w:right="64"/>
                              <w:rPr>
                                <w:sz w:val="24"/>
                                <w:szCs w:val="24"/>
                              </w:rPr>
                            </w:pPr>
                          </w:p>
                          <w:p w14:paraId="2D9A5089" w14:textId="77777777" w:rsidR="00590857" w:rsidRDefault="00590857" w:rsidP="004453AC">
                            <w:pPr>
                              <w:pStyle w:val="BodyText"/>
                              <w:spacing w:before="23" w:line="278" w:lineRule="auto"/>
                              <w:ind w:left="0" w:right="64"/>
                              <w:rPr>
                                <w:sz w:val="24"/>
                                <w:szCs w:val="24"/>
                              </w:rPr>
                            </w:pPr>
                          </w:p>
                          <w:p w14:paraId="1838A719" w14:textId="77777777" w:rsidR="004453AC" w:rsidRDefault="004453AC" w:rsidP="004453AC">
                            <w:pPr>
                              <w:pStyle w:val="BodyText"/>
                              <w:spacing w:before="23" w:line="278" w:lineRule="auto"/>
                              <w:ind w:left="0" w:right="64"/>
                              <w:rPr>
                                <w:sz w:val="24"/>
                                <w:szCs w:val="24"/>
                              </w:rPr>
                            </w:pPr>
                          </w:p>
                          <w:p w14:paraId="506F3A08" w14:textId="77777777" w:rsidR="004453AC" w:rsidRDefault="004453AC" w:rsidP="004453AC">
                            <w:pPr>
                              <w:pStyle w:val="BodyText"/>
                              <w:spacing w:before="23" w:line="278" w:lineRule="auto"/>
                              <w:ind w:left="0" w:right="64"/>
                              <w:rPr>
                                <w:sz w:val="24"/>
                                <w:szCs w:val="24"/>
                              </w:rPr>
                            </w:pPr>
                          </w:p>
                          <w:p w14:paraId="5612177A" w14:textId="77777777" w:rsidR="004453AC" w:rsidRDefault="004453AC" w:rsidP="004453AC">
                            <w:pPr>
                              <w:pStyle w:val="BodyText"/>
                              <w:spacing w:before="23" w:line="278" w:lineRule="auto"/>
                              <w:ind w:left="0" w:right="64"/>
                              <w:rPr>
                                <w:sz w:val="24"/>
                                <w:szCs w:val="24"/>
                              </w:rPr>
                            </w:pPr>
                            <w:r>
                              <w:rPr>
                                <w:sz w:val="24"/>
                                <w:szCs w:val="24"/>
                              </w:rPr>
                              <w:t xml:space="preserve"> </w:t>
                            </w:r>
                          </w:p>
                          <w:p w14:paraId="0F1B839B" w14:textId="77777777" w:rsidR="004453AC" w:rsidRDefault="004453AC" w:rsidP="004453AC">
                            <w:pPr>
                              <w:pStyle w:val="BodyText"/>
                              <w:spacing w:before="23" w:line="278" w:lineRule="auto"/>
                              <w:ind w:left="0" w:right="64"/>
                              <w:rPr>
                                <w:sz w:val="24"/>
                                <w:szCs w:val="24"/>
                              </w:rPr>
                            </w:pPr>
                          </w:p>
                          <w:p w14:paraId="2D949472" w14:textId="77777777" w:rsidR="004453AC" w:rsidRDefault="004453AC" w:rsidP="004453AC"/>
                          <w:p w14:paraId="380FA9AA" w14:textId="77777777" w:rsidR="004453AC" w:rsidRDefault="004453AC" w:rsidP="004453AC">
                            <w:pPr>
                              <w:pStyle w:val="BodyText"/>
                              <w:spacing w:before="23" w:line="278" w:lineRule="auto"/>
                              <w:ind w:left="0" w:right="64"/>
                              <w:jc w:val="center"/>
                              <w:rPr>
                                <w:sz w:val="24"/>
                                <w:szCs w:val="24"/>
                              </w:rPr>
                            </w:pPr>
                          </w:p>
                          <w:p w14:paraId="4BECA6D7" w14:textId="77777777" w:rsidR="004453AC" w:rsidRDefault="004453AC" w:rsidP="004453AC"/>
                          <w:p w14:paraId="50C955E7" w14:textId="77777777" w:rsidR="004453AC" w:rsidRDefault="004453AC" w:rsidP="00445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E53B29" id="Text Box 108" o:spid="_x0000_s1045" type="#_x0000_t202" style="position:absolute;margin-left:271.25pt;margin-top:-2.75pt;width:4in;height:635.4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" fillcolor="white [3201]" stroked="f" strokeweight=".5pt">
                <v:textbox>
                  <w:txbxContent>
                    <w:p w14:paraId="2A16581F" w14:textId="1B3CF478" w:rsidR="0038077F" w:rsidRDefault="0038077F" w:rsidP="004453AC">
                      <w:pPr>
                        <w:pStyle w:val="BodyText"/>
                        <w:spacing w:before="23" w:line="278" w:lineRule="auto"/>
                        <w:ind w:left="0" w:right="64"/>
                        <w:rPr>
                          <w:sz w:val="24"/>
                          <w:szCs w:val="24"/>
                        </w:rPr>
                      </w:pPr>
                    </w:p>
                    <w:p w14:paraId="28A21EB2" w14:textId="1DA5CD00" w:rsidR="00590857" w:rsidRDefault="00F0015B" w:rsidP="004453AC">
                      <w:pPr>
                        <w:pStyle w:val="BodyText"/>
                        <w:spacing w:before="23" w:line="278" w:lineRule="auto"/>
                        <w:ind w:left="0" w:right="64"/>
                        <w:rPr>
                          <w:rFonts w:ascii="Helvetica" w:hAnsi="Helvetica"/>
                          <w:color w:val="222222"/>
                          <w:shd w:val="clear" w:color="auto" w:fill="FFFFFF"/>
                        </w:rPr>
                      </w:pPr>
                      <w:r>
                        <w:rPr>
                          <w:rFonts w:ascii="Helvetica" w:hAnsi="Helvetica"/>
                          <w:color w:val="222222"/>
                          <w:shd w:val="clear" w:color="auto" w:fill="FFFFFF"/>
                        </w:rPr>
                        <w:t xml:space="preserve"> Sigma Gamma Rho and Omega Psi Phi Power Couple. Selena Sloan Butler (1872–1964) (SGRHO) is the founder and first president of the National Congress of Colored Parents and Teachers Association (NCCPT). President Herbert Hoover appointed her to the White House Conference on Child Health and Protection in 1929. During World War II, she organized the Red Cross' first black women's chapter of "Gray Ladies." When Congress merged the NCCPT with the National PTA in 1970, Butler was posthumously recognized as one of the organization's founders. Today, Butler is considered a co-founder of the National Parent-Teacher Association. She attended a missionary-operated elementary school in Thomas County and studied at Spelman Seminary (later Spelman College). At the age of sixteen Butler graduated from Spelman in 1888 (with a high school diploma) and began her teaching career in Atlanta. She later became a member of the Eta Sigma chapter of Sigma Gamma Rho sorority. She married Henry Rutherford </w:t>
                      </w:r>
                      <w:proofErr w:type="gramStart"/>
                      <w:r>
                        <w:rPr>
                          <w:rFonts w:ascii="Helvetica" w:hAnsi="Helvetica"/>
                          <w:color w:val="222222"/>
                          <w:shd w:val="clear" w:color="auto" w:fill="FFFFFF"/>
                        </w:rPr>
                        <w:t>Butler,(</w:t>
                      </w:r>
                      <w:proofErr w:type="gramEnd"/>
                      <w:r>
                        <w:rPr>
                          <w:rFonts w:ascii="Helvetica" w:hAnsi="Helvetica"/>
                          <w:color w:val="222222"/>
                          <w:shd w:val="clear" w:color="auto" w:fill="FFFFFF"/>
                        </w:rPr>
                        <w:t>Omega) a prominent African American doctor in Atlanta who had studied medicine at Harvard University in Cambridge, Massachusetts. The couple had one son, Henry Jr. As their son, Henry, Jr., approached school age, Selena looked for a preschool. Finding none in her neighborhood or in any black neighborhood in the city, she decided to start a kindergarten in her home. Henry Rutherford Butler, (Omega Psi Phi) a respected physician and pharmacist with offices on Auburn Avenue in Atlanta, was a pioneer in medicine and healthcare for African Americans during the late nineteenth and early twentieth centuries. He was married to Selena Sloan Butler, a prominent teacher and education advocate in Atlanta. In addition to establishing the first licensed black-owned pharmacy in Georgia, Butler was a founding member of several African American physicians' organizations, as well as a civic leader and prolific writer. In many ways, his life represents the historical yet paradoxical development of a southern urban African American elite class between the eras of Reconstruction and the modern civil rights movement, decades marked by widespread segregation and discrimination and in 1883 Butler entered Lincoln University in Pennsylvania. After graduating four years later, he continued his education at Meharry Medical College in Nashville, Tennessee, where he graduated with a medical degree in 1890. That same year, Butler moved to Atlanta, where he began his medical practice. In 1893 he married Selena Sloan, a native of Thomasville and a graduate of Spelman College. Henry Rutherford Butler Jr., the couple's only child, was born in 1899. Following in his father's footsteps, Butler Jr., a graduate of Atlanta University (later Clark Atlanta University) and Harvard University Medical School in Cambridge, Massachusetts, became a doctor and established a medical practice and family in Los Angeles, California. Among Butler's fraternal affiliations were Omega Psi Phi and Sigma Pi Phi fraternities and the Prince Hall Masons of Georgia. In the latter, Butler was the ninth grand master of the Most Worshipful Prince Hall Grand Lodge of Georgia from 1901 until his death in 1931,</w:t>
                      </w:r>
                    </w:p>
                    <w:p w14:paraId="7CB63C48" w14:textId="76339AB4" w:rsidR="008619EB" w:rsidRDefault="008619EB" w:rsidP="004453AC">
                      <w:pPr>
                        <w:pStyle w:val="BodyText"/>
                        <w:spacing w:before="23" w:line="278" w:lineRule="auto"/>
                        <w:ind w:left="0" w:right="64"/>
                        <w:rPr>
                          <w:rFonts w:ascii="Helvetica" w:hAnsi="Helvetica"/>
                          <w:color w:val="222222"/>
                          <w:shd w:val="clear" w:color="auto" w:fill="FFFFFF"/>
                        </w:rPr>
                      </w:pPr>
                    </w:p>
                    <w:p w14:paraId="34C2D1AB" w14:textId="30F264B7" w:rsidR="008619EB" w:rsidRDefault="008619EB" w:rsidP="004453AC">
                      <w:pPr>
                        <w:pStyle w:val="BodyText"/>
                        <w:spacing w:before="23" w:line="278" w:lineRule="auto"/>
                        <w:ind w:left="0" w:right="64"/>
                        <w:rPr>
                          <w:rFonts w:ascii="Helvetica" w:hAnsi="Helvetica"/>
                          <w:color w:val="222222"/>
                          <w:shd w:val="clear" w:color="auto" w:fill="FFFFFF"/>
                        </w:rPr>
                      </w:pPr>
                    </w:p>
                    <w:p w14:paraId="5E0E80EB" w14:textId="6D74994D" w:rsidR="008619EB" w:rsidRDefault="008619EB" w:rsidP="004453AC">
                      <w:pPr>
                        <w:pStyle w:val="BodyText"/>
                        <w:spacing w:before="23" w:line="278" w:lineRule="auto"/>
                        <w:ind w:left="0" w:right="64"/>
                        <w:rPr>
                          <w:rFonts w:ascii="Helvetica" w:hAnsi="Helvetica"/>
                          <w:color w:val="222222"/>
                          <w:shd w:val="clear" w:color="auto" w:fill="FFFFFF"/>
                        </w:rPr>
                      </w:pPr>
                    </w:p>
                    <w:p w14:paraId="2D2A0853" w14:textId="408E1A9D" w:rsidR="008619EB" w:rsidRDefault="008619EB" w:rsidP="004453AC">
                      <w:pPr>
                        <w:pStyle w:val="BodyText"/>
                        <w:spacing w:before="23" w:line="278" w:lineRule="auto"/>
                        <w:ind w:left="0" w:right="64"/>
                        <w:rPr>
                          <w:rFonts w:ascii="Helvetica" w:hAnsi="Helvetica"/>
                          <w:color w:val="222222"/>
                          <w:shd w:val="clear" w:color="auto" w:fill="FFFFFF"/>
                        </w:rPr>
                      </w:pPr>
                    </w:p>
                    <w:p w14:paraId="269FD74C" w14:textId="5D13456A" w:rsidR="008619EB" w:rsidRDefault="008619EB" w:rsidP="004453AC">
                      <w:pPr>
                        <w:pStyle w:val="BodyText"/>
                        <w:spacing w:before="23" w:line="278" w:lineRule="auto"/>
                        <w:ind w:left="0" w:right="64"/>
                        <w:rPr>
                          <w:rFonts w:ascii="Helvetica" w:hAnsi="Helvetica"/>
                          <w:color w:val="222222"/>
                          <w:shd w:val="clear" w:color="auto" w:fill="FFFFFF"/>
                        </w:rPr>
                      </w:pPr>
                    </w:p>
                    <w:p w14:paraId="475AE64C" w14:textId="0541D5F1" w:rsidR="008619EB" w:rsidRDefault="008619EB" w:rsidP="004453AC">
                      <w:pPr>
                        <w:pStyle w:val="BodyText"/>
                        <w:spacing w:before="23" w:line="278" w:lineRule="auto"/>
                        <w:ind w:left="0" w:right="64"/>
                        <w:rPr>
                          <w:rFonts w:ascii="Helvetica" w:hAnsi="Helvetica"/>
                          <w:color w:val="222222"/>
                          <w:shd w:val="clear" w:color="auto" w:fill="FFFFFF"/>
                        </w:rPr>
                      </w:pPr>
                    </w:p>
                    <w:p w14:paraId="49B93A58" w14:textId="620019DC" w:rsidR="008619EB" w:rsidRDefault="008619EB" w:rsidP="004453AC">
                      <w:pPr>
                        <w:pStyle w:val="BodyText"/>
                        <w:spacing w:before="23" w:line="278" w:lineRule="auto"/>
                        <w:ind w:left="0" w:right="64"/>
                        <w:rPr>
                          <w:rFonts w:ascii="Helvetica" w:hAnsi="Helvetica"/>
                          <w:color w:val="222222"/>
                          <w:shd w:val="clear" w:color="auto" w:fill="FFFFFF"/>
                        </w:rPr>
                      </w:pPr>
                    </w:p>
                    <w:p w14:paraId="38ECE93C" w14:textId="73BC743E" w:rsidR="008619EB" w:rsidRDefault="008619EB" w:rsidP="004453AC">
                      <w:pPr>
                        <w:pStyle w:val="BodyText"/>
                        <w:spacing w:before="23" w:line="278" w:lineRule="auto"/>
                        <w:ind w:left="0" w:right="64"/>
                        <w:rPr>
                          <w:rFonts w:ascii="Helvetica" w:hAnsi="Helvetica"/>
                          <w:color w:val="222222"/>
                          <w:shd w:val="clear" w:color="auto" w:fill="FFFFFF"/>
                        </w:rPr>
                      </w:pPr>
                    </w:p>
                    <w:p w14:paraId="1FC45960" w14:textId="4AA56C40" w:rsidR="008619EB" w:rsidRDefault="008619EB" w:rsidP="004453AC">
                      <w:pPr>
                        <w:pStyle w:val="BodyText"/>
                        <w:spacing w:before="23" w:line="278" w:lineRule="auto"/>
                        <w:ind w:left="0" w:right="64"/>
                        <w:rPr>
                          <w:rFonts w:ascii="Helvetica" w:hAnsi="Helvetica"/>
                          <w:color w:val="222222"/>
                          <w:shd w:val="clear" w:color="auto" w:fill="FFFFFF"/>
                        </w:rPr>
                      </w:pPr>
                    </w:p>
                    <w:p w14:paraId="4736ABD1" w14:textId="176A3F3B" w:rsidR="008619EB" w:rsidRDefault="008619EB" w:rsidP="004453AC">
                      <w:pPr>
                        <w:pStyle w:val="BodyText"/>
                        <w:spacing w:before="23" w:line="278" w:lineRule="auto"/>
                        <w:ind w:left="0" w:right="64"/>
                        <w:rPr>
                          <w:rFonts w:ascii="Helvetica" w:hAnsi="Helvetica"/>
                          <w:color w:val="222222"/>
                          <w:shd w:val="clear" w:color="auto" w:fill="FFFFFF"/>
                        </w:rPr>
                      </w:pPr>
                    </w:p>
                    <w:p w14:paraId="620866CA" w14:textId="77777777" w:rsidR="008619EB" w:rsidRDefault="008619EB" w:rsidP="004453AC">
                      <w:pPr>
                        <w:pStyle w:val="BodyText"/>
                        <w:spacing w:before="23" w:line="278" w:lineRule="auto"/>
                        <w:ind w:left="0" w:right="64"/>
                        <w:rPr>
                          <w:sz w:val="24"/>
                          <w:szCs w:val="24"/>
                        </w:rPr>
                      </w:pPr>
                    </w:p>
                    <w:p w14:paraId="4DF517E0" w14:textId="5E2EA159" w:rsidR="00590857" w:rsidRDefault="00590857" w:rsidP="004453AC">
                      <w:pPr>
                        <w:pStyle w:val="BodyText"/>
                        <w:spacing w:before="23" w:line="278" w:lineRule="auto"/>
                        <w:ind w:left="0" w:right="64"/>
                        <w:rPr>
                          <w:sz w:val="24"/>
                          <w:szCs w:val="24"/>
                        </w:rPr>
                      </w:pPr>
                    </w:p>
                    <w:p w14:paraId="3DF0CDFD" w14:textId="03003646" w:rsidR="00F0015B" w:rsidRDefault="00F0015B" w:rsidP="004453AC">
                      <w:pPr>
                        <w:pStyle w:val="BodyText"/>
                        <w:spacing w:before="23" w:line="278" w:lineRule="auto"/>
                        <w:ind w:left="0" w:right="64"/>
                        <w:rPr>
                          <w:sz w:val="24"/>
                          <w:szCs w:val="24"/>
                        </w:rPr>
                      </w:pPr>
                    </w:p>
                    <w:p w14:paraId="3A2EDF3E" w14:textId="33370FC3" w:rsidR="00F0015B" w:rsidRDefault="00F0015B" w:rsidP="004453AC">
                      <w:pPr>
                        <w:pStyle w:val="BodyText"/>
                        <w:spacing w:before="23" w:line="278" w:lineRule="auto"/>
                        <w:ind w:left="0" w:right="64"/>
                        <w:rPr>
                          <w:sz w:val="24"/>
                          <w:szCs w:val="24"/>
                        </w:rPr>
                      </w:pPr>
                    </w:p>
                    <w:p w14:paraId="62648C32" w14:textId="46634AA2" w:rsidR="00F0015B" w:rsidRDefault="00F0015B" w:rsidP="004453AC">
                      <w:pPr>
                        <w:pStyle w:val="BodyText"/>
                        <w:spacing w:before="23" w:line="278" w:lineRule="auto"/>
                        <w:ind w:left="0" w:right="64"/>
                        <w:rPr>
                          <w:sz w:val="24"/>
                          <w:szCs w:val="24"/>
                        </w:rPr>
                      </w:pPr>
                    </w:p>
                    <w:p w14:paraId="6A32F4FA" w14:textId="77777777" w:rsidR="00F0015B" w:rsidRDefault="00F0015B" w:rsidP="004453AC">
                      <w:pPr>
                        <w:pStyle w:val="BodyText"/>
                        <w:spacing w:before="23" w:line="278" w:lineRule="auto"/>
                        <w:ind w:left="0" w:right="64"/>
                        <w:rPr>
                          <w:sz w:val="24"/>
                          <w:szCs w:val="24"/>
                        </w:rPr>
                      </w:pPr>
                    </w:p>
                    <w:p w14:paraId="2D9A5089" w14:textId="77777777" w:rsidR="00590857" w:rsidRDefault="00590857" w:rsidP="004453AC">
                      <w:pPr>
                        <w:pStyle w:val="BodyText"/>
                        <w:spacing w:before="23" w:line="278" w:lineRule="auto"/>
                        <w:ind w:left="0" w:right="64"/>
                        <w:rPr>
                          <w:sz w:val="24"/>
                          <w:szCs w:val="24"/>
                        </w:rPr>
                      </w:pPr>
                    </w:p>
                    <w:p w14:paraId="1838A719" w14:textId="77777777" w:rsidR="004453AC" w:rsidRDefault="004453AC" w:rsidP="004453AC">
                      <w:pPr>
                        <w:pStyle w:val="BodyText"/>
                        <w:spacing w:before="23" w:line="278" w:lineRule="auto"/>
                        <w:ind w:left="0" w:right="64"/>
                        <w:rPr>
                          <w:sz w:val="24"/>
                          <w:szCs w:val="24"/>
                        </w:rPr>
                      </w:pPr>
                    </w:p>
                    <w:p w14:paraId="506F3A08" w14:textId="77777777" w:rsidR="004453AC" w:rsidRDefault="004453AC" w:rsidP="004453AC">
                      <w:pPr>
                        <w:pStyle w:val="BodyText"/>
                        <w:spacing w:before="23" w:line="278" w:lineRule="auto"/>
                        <w:ind w:left="0" w:right="64"/>
                        <w:rPr>
                          <w:sz w:val="24"/>
                          <w:szCs w:val="24"/>
                        </w:rPr>
                      </w:pPr>
                    </w:p>
                    <w:p w14:paraId="5612177A" w14:textId="77777777" w:rsidR="004453AC" w:rsidRDefault="004453AC" w:rsidP="004453AC">
                      <w:pPr>
                        <w:pStyle w:val="BodyText"/>
                        <w:spacing w:before="23" w:line="278" w:lineRule="auto"/>
                        <w:ind w:left="0" w:right="64"/>
                        <w:rPr>
                          <w:sz w:val="24"/>
                          <w:szCs w:val="24"/>
                        </w:rPr>
                      </w:pPr>
                      <w:r>
                        <w:rPr>
                          <w:sz w:val="24"/>
                          <w:szCs w:val="24"/>
                        </w:rPr>
                        <w:t xml:space="preserve"> </w:t>
                      </w:r>
                    </w:p>
                    <w:p w14:paraId="0F1B839B" w14:textId="77777777" w:rsidR="004453AC" w:rsidRDefault="004453AC" w:rsidP="004453AC">
                      <w:pPr>
                        <w:pStyle w:val="BodyText"/>
                        <w:spacing w:before="23" w:line="278" w:lineRule="auto"/>
                        <w:ind w:left="0" w:right="64"/>
                        <w:rPr>
                          <w:sz w:val="24"/>
                          <w:szCs w:val="24"/>
                        </w:rPr>
                      </w:pPr>
                    </w:p>
                    <w:p w14:paraId="2D949472" w14:textId="77777777" w:rsidR="004453AC" w:rsidRDefault="004453AC" w:rsidP="004453AC"/>
                    <w:p w14:paraId="380FA9AA" w14:textId="77777777" w:rsidR="004453AC" w:rsidRDefault="004453AC" w:rsidP="004453AC">
                      <w:pPr>
                        <w:pStyle w:val="BodyText"/>
                        <w:spacing w:before="23" w:line="278" w:lineRule="auto"/>
                        <w:ind w:left="0" w:right="64"/>
                        <w:jc w:val="center"/>
                        <w:rPr>
                          <w:sz w:val="24"/>
                          <w:szCs w:val="24"/>
                        </w:rPr>
                      </w:pPr>
                    </w:p>
                    <w:p w14:paraId="4BECA6D7" w14:textId="77777777" w:rsidR="004453AC" w:rsidRDefault="004453AC" w:rsidP="004453AC"/>
                    <w:p w14:paraId="50C955E7" w14:textId="77777777" w:rsidR="004453AC" w:rsidRDefault="004453AC" w:rsidP="004453AC"/>
                  </w:txbxContent>
                </v:textbox>
                <w10:wrap type="tight" anchorx="margin"/>
              </v:shape>
            </w:pict>
          </mc:Fallback>
        </mc:AlternateContent>
      </w:r>
      <w:r w:rsidR="00BC3FFD">
        <w:rPr>
          <w:noProof/>
        </w:rPr>
        <mc:AlternateContent>
          <mc:Choice Requires="wps">
            <w:drawing>
              <wp:anchor distT="0" distB="0" distL="114300" distR="114300" simplePos="0" relativeHeight="251729920" behindDoc="0" locked="0" layoutInCell="1" allowOverlap="1" wp14:anchorId="4A83F576" wp14:editId="42909766">
                <wp:simplePos x="0" y="0"/>
                <wp:positionH relativeFrom="column">
                  <wp:posOffset>2776220</wp:posOffset>
                </wp:positionH>
                <wp:positionV relativeFrom="paragraph">
                  <wp:posOffset>1306830</wp:posOffset>
                </wp:positionV>
                <wp:extent cx="4448175" cy="7134225"/>
                <wp:effectExtent l="0" t="0" r="28575" b="28575"/>
                <wp:wrapNone/>
                <wp:docPr id="109" name="Double Bracket 109"/>
                <wp:cNvGraphicFramePr/>
                <a:graphic xmlns:a="http://schemas.openxmlformats.org/drawingml/2006/main">
                  <a:graphicData uri="http://schemas.microsoft.com/office/word/2010/wordprocessingShape">
                    <wps:wsp>
                      <wps:cNvSpPr/>
                      <wps:spPr>
                        <a:xfrm>
                          <a:off x="0" y="0"/>
                          <a:ext cx="4448175" cy="7134225"/>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F045BF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9" o:spid="_x0000_s1026" type="#_x0000_t185" style="position:absolute;margin-left:218.6pt;margin-top:102.9pt;width:350.25pt;height:56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" strokecolor="#ffc000 [3204]" strokeweight="1.5pt">
                <v:stroke joinstyle="miter"/>
              </v:shape>
            </w:pict>
          </mc:Fallback>
        </mc:AlternateContent>
      </w:r>
      <w:r w:rsidR="003C7739">
        <w:rPr>
          <w:noProof/>
        </w:rPr>
        <w:drawing>
          <wp:anchor distT="0" distB="0" distL="114300" distR="114300" simplePos="0" relativeHeight="251734016" behindDoc="1" locked="0" layoutInCell="1" allowOverlap="1" wp14:anchorId="3EF25FBC" wp14:editId="120398D7">
            <wp:simplePos x="0" y="0"/>
            <wp:positionH relativeFrom="page">
              <wp:align>left</wp:align>
            </wp:positionH>
            <wp:positionV relativeFrom="paragraph">
              <wp:posOffset>6379210</wp:posOffset>
            </wp:positionV>
            <wp:extent cx="2583180" cy="2583180"/>
            <wp:effectExtent l="0" t="0" r="0" b="7620"/>
            <wp:wrapTight wrapText="bothSides">
              <wp:wrapPolygon edited="0">
                <wp:start x="10832" y="0"/>
                <wp:lineTo x="9558" y="319"/>
                <wp:lineTo x="8761" y="1274"/>
                <wp:lineTo x="8761" y="2549"/>
                <wp:lineTo x="3504" y="3027"/>
                <wp:lineTo x="2230" y="3504"/>
                <wp:lineTo x="2071" y="10195"/>
                <wp:lineTo x="3345" y="12743"/>
                <wp:lineTo x="4142" y="15292"/>
                <wp:lineTo x="3982" y="16407"/>
                <wp:lineTo x="4142" y="17841"/>
                <wp:lineTo x="4460" y="18319"/>
                <wp:lineTo x="8920" y="20389"/>
                <wp:lineTo x="9876" y="20389"/>
                <wp:lineTo x="10195" y="21345"/>
                <wp:lineTo x="10354" y="21504"/>
                <wp:lineTo x="11150" y="21504"/>
                <wp:lineTo x="11310" y="21345"/>
                <wp:lineTo x="11628" y="20389"/>
                <wp:lineTo x="12265" y="20389"/>
                <wp:lineTo x="17522" y="17841"/>
                <wp:lineTo x="17681" y="16248"/>
                <wp:lineTo x="17363" y="15292"/>
                <wp:lineTo x="18000" y="12743"/>
                <wp:lineTo x="19115" y="10195"/>
                <wp:lineTo x="19434" y="3345"/>
                <wp:lineTo x="17841" y="2708"/>
                <wp:lineTo x="12743" y="2549"/>
                <wp:lineTo x="12584" y="1115"/>
                <wp:lineTo x="11469" y="0"/>
                <wp:lineTo x="10832"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igma-gamma-rho-crest-shield-new-official-2014.jpg"/>
                    <pic:cNvPicPr/>
                  </pic:nvPicPr>
                  <pic:blipFill>
                    <a:blip r:embed="rId17" cstate="print">
                      <a:extLst>
                        <a:ext uri="{BEBA8EAE-BF5A-486C-A8C5-ECC9F3942E4B}">
                          <a14:imgProps xmlns:a14="http://schemas.microsoft.com/office/drawing/2010/main">
                            <a14:imgLayer r:embed="rId18">
                              <a14:imgEffect>
                                <a14:backgroundRemoval t="2750" b="96125" l="10000" r="90000">
                                  <a14:foregroundMark x1="26500" y1="20000" x2="26500" y2="20000"/>
                                  <a14:foregroundMark x1="32250" y1="71250" x2="32250" y2="71250"/>
                                  <a14:foregroundMark x1="64625" y1="68125" x2="64625" y2="68125"/>
                                  <a14:foregroundMark x1="56500" y1="58500" x2="56500" y2="58500"/>
                                  <a14:foregroundMark x1="62125" y1="34750" x2="62125" y2="34750"/>
                                  <a14:foregroundMark x1="52000" y1="6000" x2="52000" y2="6000"/>
                                  <a14:foregroundMark x1="48750" y1="7000" x2="53625" y2="7375"/>
                                  <a14:foregroundMark x1="50500" y1="3125" x2="52375" y2="2750"/>
                                  <a14:foregroundMark x1="17000" y1="23125" x2="67625" y2="41875"/>
                                  <a14:foregroundMark x1="67625" y1="41875" x2="74875" y2="42750"/>
                                  <a14:foregroundMark x1="74875" y1="42750" x2="80875" y2="37875"/>
                                  <a14:foregroundMark x1="80875" y1="37875" x2="83500" y2="29375"/>
                                  <a14:foregroundMark x1="83500" y1="29375" x2="81500" y2="21000"/>
                                  <a14:foregroundMark x1="81500" y1="21000" x2="72375" y2="25625"/>
                                  <a14:foregroundMark x1="72375" y1="25625" x2="45375" y2="56375"/>
                                  <a14:foregroundMark x1="45375" y1="56375" x2="24125" y2="34250"/>
                                  <a14:foregroundMark x1="24125" y1="34250" x2="34250" y2="28250"/>
                                  <a14:foregroundMark x1="34250" y1="28250" x2="42500" y2="28375"/>
                                  <a14:foregroundMark x1="42500" y1="28375" x2="52125" y2="25750"/>
                                  <a14:foregroundMark x1="52125" y1="25750" x2="64750" y2="43125"/>
                                  <a14:foregroundMark x1="64750" y1="43125" x2="65750" y2="55625"/>
                                  <a14:foregroundMark x1="65750" y1="55625" x2="64250" y2="63500"/>
                                  <a14:foregroundMark x1="64250" y1="63500" x2="58375" y2="69750"/>
                                  <a14:foregroundMark x1="58375" y1="69750" x2="45625" y2="70000"/>
                                  <a14:foregroundMark x1="45625" y1="70000" x2="19875" y2="55375"/>
                                  <a14:foregroundMark x1="19875" y1="55375" x2="12625" y2="48250"/>
                                  <a14:foregroundMark x1="12625" y1="48250" x2="12146" y2="43123"/>
                                  <a14:foregroundMark x1="12011" y1="38582" x2="16875" y2="33125"/>
                                  <a14:foregroundMark x1="16875" y1="33125" x2="26375" y2="32625"/>
                                  <a14:foregroundMark x1="26375" y1="32625" x2="37125" y2="34000"/>
                                  <a14:foregroundMark x1="37125" y1="34000" x2="44250" y2="37875"/>
                                  <a14:foregroundMark x1="44250" y1="37875" x2="54000" y2="55875"/>
                                  <a14:foregroundMark x1="27000" y1="21000" x2="70500" y2="21625"/>
                                  <a14:foregroundMark x1="70500" y1="21625" x2="73750" y2="21125"/>
                                  <a14:foregroundMark x1="58625" y1="27125" x2="68750" y2="28750"/>
                                  <a14:foregroundMark x1="68750" y1="28750" x2="71875" y2="25000"/>
                                  <a14:foregroundMark x1="85250" y1="20875" x2="85250" y2="20875"/>
                                  <a14:foregroundMark x1="85125" y1="45500" x2="85125" y2="45500"/>
                                  <a14:foregroundMark x1="74000" y1="62625" x2="74000" y2="62625"/>
                                  <a14:foregroundMark x1="74500" y1="60375" x2="70000" y2="67000"/>
                                  <a14:foregroundMark x1="70000" y1="67000" x2="63375" y2="71125"/>
                                  <a14:foregroundMark x1="63375" y1="71125" x2="37625" y2="75500"/>
                                  <a14:foregroundMark x1="37625" y1="75500" x2="26125" y2="62000"/>
                                  <a14:foregroundMark x1="27000" y1="72625" x2="27000" y2="72625"/>
                                  <a14:foregroundMark x1="74875" y1="72000" x2="74875" y2="72000"/>
                                  <a14:foregroundMark x1="77000" y1="79125" x2="77000" y2="79125"/>
                                  <a14:foregroundMark x1="50125" y1="84750" x2="50375" y2="96125"/>
                                  <a14:backgroundMark x1="11625" y1="38625" x2="12125" y2="43125"/>
                                </a14:backgroundRemoval>
                              </a14:imgEffect>
                            </a14:imgLayer>
                          </a14:imgProps>
                        </a:ex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14:sizeRelH relativeFrom="margin">
              <wp14:pctWidth>0</wp14:pctWidth>
            </wp14:sizeRelH>
            <wp14:sizeRelV relativeFrom="margin">
              <wp14:pctHeight>0</wp14:pctHeight>
            </wp14:sizeRelV>
          </wp:anchor>
        </w:drawing>
      </w:r>
      <w:r w:rsidR="004453AC" w:rsidRPr="004453AC">
        <w:rPr>
          <w:noProof/>
          <w:sz w:val="2"/>
        </w:rPr>
        <mc:AlternateContent>
          <mc:Choice Requires="wpg">
            <w:drawing>
              <wp:anchor distT="0" distB="0" distL="228600" distR="228600" simplePos="0" relativeHeight="251726848" behindDoc="1" locked="0" layoutInCell="1" allowOverlap="1" wp14:anchorId="1BC5A101" wp14:editId="07BE611C">
                <wp:simplePos x="0" y="0"/>
                <wp:positionH relativeFrom="margin">
                  <wp:posOffset>-261945</wp:posOffset>
                </wp:positionH>
                <wp:positionV relativeFrom="margin">
                  <wp:align>bottom</wp:align>
                </wp:positionV>
                <wp:extent cx="1828800" cy="815086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545D3" w14:textId="6BB26998" w:rsidR="004453AC" w:rsidRDefault="00F0015B" w:rsidP="00547FEE">
                              <w:pPr>
                                <w:rPr>
                                  <w:color w:val="FFFFFF" w:themeColor="background1"/>
                                </w:rPr>
                              </w:pPr>
                              <w:r>
                                <w:rPr>
                                  <w:color w:val="FFFFFF" w:themeColor="background1"/>
                                </w:rPr>
                                <w:t>October</w:t>
                              </w:r>
                              <w:r w:rsidR="00547FEE">
                                <w:rPr>
                                  <w:color w:val="FFFFFF" w:themeColor="background1"/>
                                </w:rPr>
                                <w:t xml:space="preserve"> Birthdays!</w:t>
                              </w:r>
                            </w:p>
                            <w:p w14:paraId="17E4E63A" w14:textId="4360FF0F" w:rsidR="004B3B59" w:rsidRDefault="004B3B59" w:rsidP="00547FEE">
                              <w:pPr>
                                <w:rPr>
                                  <w:color w:val="FFFFFF" w:themeColor="background1"/>
                                </w:rPr>
                              </w:pPr>
                            </w:p>
                            <w:p w14:paraId="7B25C0EE" w14:textId="72676C89" w:rsidR="004B3B59" w:rsidRDefault="004B3B59" w:rsidP="00547FEE">
                              <w:pPr>
                                <w:rPr>
                                  <w:color w:val="FFFFFF" w:themeColor="background1"/>
                                </w:rPr>
                              </w:pPr>
                            </w:p>
                            <w:p w14:paraId="62C5EFE6" w14:textId="6F74BA1A" w:rsidR="004B3B59" w:rsidRDefault="00F0015B" w:rsidP="00547FEE">
                              <w:pPr>
                                <w:rPr>
                                  <w:color w:val="FFFFFF" w:themeColor="background1"/>
                                </w:rPr>
                              </w:pPr>
                              <w:r>
                                <w:rPr>
                                  <w:color w:val="FFFFFF" w:themeColor="background1"/>
                                </w:rPr>
                                <w:t>Soror Studivant- October 10</w:t>
                              </w:r>
                              <w:r w:rsidRPr="00F0015B">
                                <w:rPr>
                                  <w:color w:val="FFFFFF" w:themeColor="background1"/>
                                  <w:vertAlign w:val="superscript"/>
                                </w:rPr>
                                <w:t>th</w:t>
                              </w:r>
                            </w:p>
                            <w:p w14:paraId="2C32B398" w14:textId="30209ACC" w:rsidR="00F0015B" w:rsidRDefault="00F0015B" w:rsidP="00547FEE">
                              <w:pPr>
                                <w:rPr>
                                  <w:color w:val="FFFFFF" w:themeColor="background1"/>
                                </w:rPr>
                              </w:pPr>
                            </w:p>
                            <w:p w14:paraId="6DDF5002" w14:textId="6C145E3F" w:rsidR="00F0015B" w:rsidRDefault="00F0015B" w:rsidP="00547FEE">
                              <w:pPr>
                                <w:rPr>
                                  <w:color w:val="FFFFFF" w:themeColor="background1"/>
                                </w:rPr>
                              </w:pPr>
                              <w:r>
                                <w:rPr>
                                  <w:color w:val="FFFFFF" w:themeColor="background1"/>
                                </w:rPr>
                                <w:t>Soror Alexander-October 20</w:t>
                              </w:r>
                              <w:r w:rsidRPr="00F0015B">
                                <w:rPr>
                                  <w:color w:val="FFFFFF" w:themeColor="background1"/>
                                  <w:vertAlign w:val="superscript"/>
                                </w:rPr>
                                <w:t>th</w:t>
                              </w:r>
                            </w:p>
                            <w:p w14:paraId="647078D1" w14:textId="49D7D35A" w:rsidR="00F0015B" w:rsidRDefault="00F0015B" w:rsidP="00547FEE">
                              <w:pPr>
                                <w:rPr>
                                  <w:color w:val="FFFFFF" w:themeColor="background1"/>
                                </w:rPr>
                              </w:pPr>
                            </w:p>
                            <w:p w14:paraId="77D3ECF9" w14:textId="0292FE1D" w:rsidR="00F0015B" w:rsidRDefault="00F0015B" w:rsidP="00547FEE">
                              <w:pPr>
                                <w:rPr>
                                  <w:color w:val="FFFFFF" w:themeColor="background1"/>
                                </w:rPr>
                              </w:pPr>
                              <w:r>
                                <w:rPr>
                                  <w:color w:val="FFFFFF" w:themeColor="background1"/>
                                </w:rPr>
                                <w:t>Soror Ogletree- October 20</w:t>
                              </w:r>
                              <w:r w:rsidRPr="00F0015B">
                                <w:rPr>
                                  <w:color w:val="FFFFFF" w:themeColor="background1"/>
                                  <w:vertAlign w:val="superscript"/>
                                </w:rPr>
                                <w:t>th</w:t>
                              </w:r>
                            </w:p>
                            <w:p w14:paraId="5C2B3F34" w14:textId="7E6E22F5" w:rsidR="00F0015B" w:rsidRDefault="00F0015B" w:rsidP="00547FEE">
                              <w:pPr>
                                <w:rPr>
                                  <w:color w:val="FFFFFF" w:themeColor="background1"/>
                                </w:rPr>
                              </w:pPr>
                            </w:p>
                            <w:p w14:paraId="6240163A" w14:textId="27C6664F" w:rsidR="00F0015B" w:rsidRDefault="00F0015B" w:rsidP="00547FEE">
                              <w:pPr>
                                <w:rPr>
                                  <w:color w:val="FFFFFF" w:themeColor="background1"/>
                                </w:rPr>
                              </w:pPr>
                              <w:r>
                                <w:rPr>
                                  <w:color w:val="FFFFFF" w:themeColor="background1"/>
                                </w:rPr>
                                <w:t>Soror Miller- October 27th</w:t>
                              </w:r>
                            </w:p>
                            <w:p w14:paraId="027B795E" w14:textId="55EBAC7E" w:rsidR="004B3B59" w:rsidRDefault="004B3B59" w:rsidP="00547FEE">
                              <w:pPr>
                                <w:rPr>
                                  <w:color w:val="FFFFFF" w:themeColor="background1"/>
                                </w:rPr>
                              </w:pPr>
                            </w:p>
                            <w:p w14:paraId="4D453118" w14:textId="0C4067C6" w:rsidR="004B3B59" w:rsidRDefault="004B3B59" w:rsidP="00547FEE">
                              <w:pPr>
                                <w:rPr>
                                  <w:color w:val="FFFFFF" w:themeColor="background1"/>
                                </w:rPr>
                              </w:pPr>
                              <w:r>
                                <w:rPr>
                                  <w:color w:val="FFFFFF" w:themeColor="background1"/>
                                </w:rPr>
                                <w:t>***Announcements***</w:t>
                              </w:r>
                            </w:p>
                            <w:p w14:paraId="1DD9E190" w14:textId="4AAF017E" w:rsidR="008C4A07" w:rsidRDefault="008C4A07" w:rsidP="00547FEE">
                              <w:pPr>
                                <w:rPr>
                                  <w:color w:val="FFFFFF" w:themeColor="background1"/>
                                </w:rPr>
                              </w:pPr>
                            </w:p>
                            <w:p w14:paraId="36D910BF" w14:textId="09BB723F" w:rsidR="008C4A07" w:rsidRDefault="008C4A07" w:rsidP="00547FEE">
                              <w:pPr>
                                <w:rPr>
                                  <w:color w:val="FFFFFF" w:themeColor="background1"/>
                                </w:rPr>
                              </w:pPr>
                              <w:r>
                                <w:rPr>
                                  <w:color w:val="FFFFFF" w:themeColor="background1"/>
                                </w:rPr>
                                <w:t xml:space="preserve">Please be sure to log in community service hours! An eblast was sent on 8/21/2020 outlining what can count . </w:t>
                              </w:r>
                            </w:p>
                            <w:p w14:paraId="7E4A3443" w14:textId="7FC3F20F" w:rsidR="008C4A07" w:rsidRDefault="008C4A07" w:rsidP="00547FEE">
                              <w:pPr>
                                <w:rPr>
                                  <w:color w:val="FFFFFF" w:themeColor="background1"/>
                                </w:rPr>
                              </w:pPr>
                            </w:p>
                            <w:p w14:paraId="1B2A363E" w14:textId="3D6FA7B0" w:rsidR="008C4A07" w:rsidRDefault="008C4A07" w:rsidP="00547FEE">
                              <w:pPr>
                                <w:rPr>
                                  <w:color w:val="FFFFFF" w:themeColor="background1"/>
                                </w:rPr>
                              </w:pPr>
                            </w:p>
                            <w:p w14:paraId="7F80E97E" w14:textId="0F8A8FD2" w:rsidR="008C4A07" w:rsidRDefault="008C4A07" w:rsidP="00547FEE">
                              <w:pPr>
                                <w:rPr>
                                  <w:color w:val="FFFFFF" w:themeColor="background1"/>
                                </w:rPr>
                              </w:pPr>
                            </w:p>
                            <w:p w14:paraId="51BC274E" w14:textId="7FAD5FBC" w:rsidR="008C4A07" w:rsidRDefault="008C4A07" w:rsidP="00547FEE">
                              <w:pPr>
                                <w:rPr>
                                  <w:color w:val="FFFFFF" w:themeColor="background1"/>
                                </w:rPr>
                              </w:pPr>
                              <w:r>
                                <w:rPr>
                                  <w:color w:val="FFFFFF" w:themeColor="background1"/>
                                </w:rPr>
                                <w:t xml:space="preserve">Achieved an accomplishment or want something added to the newsletter? Email Soror Treadwell at </w:t>
                              </w:r>
                              <w:r w:rsidR="00B61AE3">
                                <w:rPr>
                                  <w:color w:val="FFFFFF" w:themeColor="background1"/>
                                </w:rPr>
                                <w:t>chisigmaepistoleus</w:t>
                              </w:r>
                              <w:r>
                                <w:rPr>
                                  <w:color w:val="FFFFFF" w:themeColor="background1"/>
                                </w:rPr>
                                <w:t>@gmail.com</w:t>
                              </w:r>
                            </w:p>
                            <w:p w14:paraId="05DBAF96" w14:textId="77777777" w:rsidR="004B3B59" w:rsidRDefault="004B3B59" w:rsidP="00547FEE">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2520D"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Birthdays/</w:t>
                              </w:r>
                            </w:p>
                            <w:p w14:paraId="7E22A073"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Announcements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xmlns:w16="http://schemas.microsoft.com/office/word/2018/wordml" xmlns:w16cex="http://schemas.microsoft.com/office/word/2018/wordml/cex">
            <w:pict>
              <v:group w14:anchorId="1BC5A101" id="Group 201" o:spid="_x0000_s1046" style="position:absolute;margin-left:-20.65pt;margin-top:0;width:2in;height:641.8pt;z-index:-251589632;mso-width-percent:308;mso-height-percent:1000;mso-wrap-distance-left:18pt;mso-wrap-distance-right:18pt;mso-position-horizontal-relative:margin;mso-position-vertical:bottom;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">
                <v:rect id="Rectangle 202"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" fillcolor="#1f08c8" stroked="f" strokeweight="1pt"/>
                <v:rect id="Rectangle 203" o:spid="_x0000_s104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" fillcolor="#1f08c8" stroked="f" strokeweight="1pt">
                  <v:textbox inset=",14.4pt,8.64pt,18pt">
                    <w:txbxContent>
                      <w:p w14:paraId="496545D3" w14:textId="6BB26998" w:rsidR="004453AC" w:rsidRDefault="00F0015B" w:rsidP="00547FEE">
                        <w:pPr>
                          <w:rPr>
                            <w:color w:val="FFFFFF" w:themeColor="background1"/>
                          </w:rPr>
                        </w:pPr>
                        <w:r>
                          <w:rPr>
                            <w:color w:val="FFFFFF" w:themeColor="background1"/>
                          </w:rPr>
                          <w:t>October</w:t>
                        </w:r>
                        <w:r w:rsidR="00547FEE">
                          <w:rPr>
                            <w:color w:val="FFFFFF" w:themeColor="background1"/>
                          </w:rPr>
                          <w:t xml:space="preserve"> Birthdays!</w:t>
                        </w:r>
                      </w:p>
                      <w:p w14:paraId="17E4E63A" w14:textId="4360FF0F" w:rsidR="004B3B59" w:rsidRDefault="004B3B59" w:rsidP="00547FEE">
                        <w:pPr>
                          <w:rPr>
                            <w:color w:val="FFFFFF" w:themeColor="background1"/>
                          </w:rPr>
                        </w:pPr>
                      </w:p>
                      <w:p w14:paraId="7B25C0EE" w14:textId="72676C89" w:rsidR="004B3B59" w:rsidRDefault="004B3B59" w:rsidP="00547FEE">
                        <w:pPr>
                          <w:rPr>
                            <w:color w:val="FFFFFF" w:themeColor="background1"/>
                          </w:rPr>
                        </w:pPr>
                      </w:p>
                      <w:p w14:paraId="62C5EFE6" w14:textId="6F74BA1A" w:rsidR="004B3B59" w:rsidRDefault="00F0015B" w:rsidP="00547FEE">
                        <w:pPr>
                          <w:rPr>
                            <w:color w:val="FFFFFF" w:themeColor="background1"/>
                          </w:rPr>
                        </w:pPr>
                        <w:r>
                          <w:rPr>
                            <w:color w:val="FFFFFF" w:themeColor="background1"/>
                          </w:rPr>
                          <w:t>Soror Studivant- October 10</w:t>
                        </w:r>
                        <w:r w:rsidRPr="00F0015B">
                          <w:rPr>
                            <w:color w:val="FFFFFF" w:themeColor="background1"/>
                            <w:vertAlign w:val="superscript"/>
                          </w:rPr>
                          <w:t>th</w:t>
                        </w:r>
                      </w:p>
                      <w:p w14:paraId="2C32B398" w14:textId="30209ACC" w:rsidR="00F0015B" w:rsidRDefault="00F0015B" w:rsidP="00547FEE">
                        <w:pPr>
                          <w:rPr>
                            <w:color w:val="FFFFFF" w:themeColor="background1"/>
                          </w:rPr>
                        </w:pPr>
                      </w:p>
                      <w:p w14:paraId="6DDF5002" w14:textId="6C145E3F" w:rsidR="00F0015B" w:rsidRDefault="00F0015B" w:rsidP="00547FEE">
                        <w:pPr>
                          <w:rPr>
                            <w:color w:val="FFFFFF" w:themeColor="background1"/>
                          </w:rPr>
                        </w:pPr>
                        <w:r>
                          <w:rPr>
                            <w:color w:val="FFFFFF" w:themeColor="background1"/>
                          </w:rPr>
                          <w:t>Soror Alexander-October 20</w:t>
                        </w:r>
                        <w:r w:rsidRPr="00F0015B">
                          <w:rPr>
                            <w:color w:val="FFFFFF" w:themeColor="background1"/>
                            <w:vertAlign w:val="superscript"/>
                          </w:rPr>
                          <w:t>th</w:t>
                        </w:r>
                      </w:p>
                      <w:p w14:paraId="647078D1" w14:textId="49D7D35A" w:rsidR="00F0015B" w:rsidRDefault="00F0015B" w:rsidP="00547FEE">
                        <w:pPr>
                          <w:rPr>
                            <w:color w:val="FFFFFF" w:themeColor="background1"/>
                          </w:rPr>
                        </w:pPr>
                      </w:p>
                      <w:p w14:paraId="77D3ECF9" w14:textId="0292FE1D" w:rsidR="00F0015B" w:rsidRDefault="00F0015B" w:rsidP="00547FEE">
                        <w:pPr>
                          <w:rPr>
                            <w:color w:val="FFFFFF" w:themeColor="background1"/>
                          </w:rPr>
                        </w:pPr>
                        <w:r>
                          <w:rPr>
                            <w:color w:val="FFFFFF" w:themeColor="background1"/>
                          </w:rPr>
                          <w:t>Soror Ogletree- October 20</w:t>
                        </w:r>
                        <w:r w:rsidRPr="00F0015B">
                          <w:rPr>
                            <w:color w:val="FFFFFF" w:themeColor="background1"/>
                            <w:vertAlign w:val="superscript"/>
                          </w:rPr>
                          <w:t>th</w:t>
                        </w:r>
                      </w:p>
                      <w:p w14:paraId="5C2B3F34" w14:textId="7E6E22F5" w:rsidR="00F0015B" w:rsidRDefault="00F0015B" w:rsidP="00547FEE">
                        <w:pPr>
                          <w:rPr>
                            <w:color w:val="FFFFFF" w:themeColor="background1"/>
                          </w:rPr>
                        </w:pPr>
                      </w:p>
                      <w:p w14:paraId="6240163A" w14:textId="27C6664F" w:rsidR="00F0015B" w:rsidRDefault="00F0015B" w:rsidP="00547FEE">
                        <w:pPr>
                          <w:rPr>
                            <w:color w:val="FFFFFF" w:themeColor="background1"/>
                          </w:rPr>
                        </w:pPr>
                        <w:r>
                          <w:rPr>
                            <w:color w:val="FFFFFF" w:themeColor="background1"/>
                          </w:rPr>
                          <w:t>Soror Miller- October 27th</w:t>
                        </w:r>
                      </w:p>
                      <w:p w14:paraId="027B795E" w14:textId="55EBAC7E" w:rsidR="004B3B59" w:rsidRDefault="004B3B59" w:rsidP="00547FEE">
                        <w:pPr>
                          <w:rPr>
                            <w:color w:val="FFFFFF" w:themeColor="background1"/>
                          </w:rPr>
                        </w:pPr>
                      </w:p>
                      <w:p w14:paraId="4D453118" w14:textId="0C4067C6" w:rsidR="004B3B59" w:rsidRDefault="004B3B59" w:rsidP="00547FEE">
                        <w:pPr>
                          <w:rPr>
                            <w:color w:val="FFFFFF" w:themeColor="background1"/>
                          </w:rPr>
                        </w:pPr>
                        <w:r>
                          <w:rPr>
                            <w:color w:val="FFFFFF" w:themeColor="background1"/>
                          </w:rPr>
                          <w:t>***Announcements***</w:t>
                        </w:r>
                      </w:p>
                      <w:p w14:paraId="1DD9E190" w14:textId="4AAF017E" w:rsidR="008C4A07" w:rsidRDefault="008C4A07" w:rsidP="00547FEE">
                        <w:pPr>
                          <w:rPr>
                            <w:color w:val="FFFFFF" w:themeColor="background1"/>
                          </w:rPr>
                        </w:pPr>
                      </w:p>
                      <w:p w14:paraId="36D910BF" w14:textId="09BB723F" w:rsidR="008C4A07" w:rsidRDefault="008C4A07" w:rsidP="00547FEE">
                        <w:pPr>
                          <w:rPr>
                            <w:color w:val="FFFFFF" w:themeColor="background1"/>
                          </w:rPr>
                        </w:pPr>
                        <w:r>
                          <w:rPr>
                            <w:color w:val="FFFFFF" w:themeColor="background1"/>
                          </w:rPr>
                          <w:t xml:space="preserve">Please be sure to log in community service hours! </w:t>
                        </w:r>
                        <w:r>
                          <w:rPr>
                            <w:color w:val="FFFFFF" w:themeColor="background1"/>
                          </w:rPr>
                          <w:t xml:space="preserve">An eblast was sent on 8/21/2020 outlining what can count . </w:t>
                        </w:r>
                      </w:p>
                      <w:p w14:paraId="7E4A3443" w14:textId="7FC3F20F" w:rsidR="008C4A07" w:rsidRDefault="008C4A07" w:rsidP="00547FEE">
                        <w:pPr>
                          <w:rPr>
                            <w:color w:val="FFFFFF" w:themeColor="background1"/>
                          </w:rPr>
                        </w:pPr>
                      </w:p>
                      <w:p w14:paraId="1B2A363E" w14:textId="3D6FA7B0" w:rsidR="008C4A07" w:rsidRDefault="008C4A07" w:rsidP="00547FEE">
                        <w:pPr>
                          <w:rPr>
                            <w:color w:val="FFFFFF" w:themeColor="background1"/>
                          </w:rPr>
                        </w:pPr>
                      </w:p>
                      <w:p w14:paraId="7F80E97E" w14:textId="0F8A8FD2" w:rsidR="008C4A07" w:rsidRDefault="008C4A07" w:rsidP="00547FEE">
                        <w:pPr>
                          <w:rPr>
                            <w:color w:val="FFFFFF" w:themeColor="background1"/>
                          </w:rPr>
                        </w:pPr>
                      </w:p>
                      <w:p w14:paraId="51BC274E" w14:textId="7FAD5FBC" w:rsidR="008C4A07" w:rsidRDefault="008C4A07" w:rsidP="00547FEE">
                        <w:pPr>
                          <w:rPr>
                            <w:color w:val="FFFFFF" w:themeColor="background1"/>
                          </w:rPr>
                        </w:pPr>
                        <w:r>
                          <w:rPr>
                            <w:color w:val="FFFFFF" w:themeColor="background1"/>
                          </w:rPr>
                          <w:t xml:space="preserve">Achieved an accomplishment or want something added to the newsletter? Email Soror Treadwell at </w:t>
                        </w:r>
                        <w:r w:rsidR="00B61AE3">
                          <w:rPr>
                            <w:color w:val="FFFFFF" w:themeColor="background1"/>
                          </w:rPr>
                          <w:t>chisigmaepistoleus</w:t>
                        </w:r>
                        <w:r>
                          <w:rPr>
                            <w:color w:val="FFFFFF" w:themeColor="background1"/>
                          </w:rPr>
                          <w:t>@gmail.com</w:t>
                        </w:r>
                      </w:p>
                      <w:p w14:paraId="05DBAF96" w14:textId="77777777" w:rsidR="004B3B59" w:rsidRDefault="004B3B59" w:rsidP="00547FEE">
                        <w:pPr>
                          <w:rPr>
                            <w:color w:val="FFFFFF" w:themeColor="background1"/>
                          </w:rPr>
                        </w:pPr>
                      </w:p>
                    </w:txbxContent>
                  </v:textbox>
                </v:rect>
                <v:shape id="Text Box 204" o:spid="_x0000_s104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7152520D"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Birthdays/</w:t>
                        </w:r>
                      </w:p>
                      <w:p w14:paraId="7E22A073" w14:textId="77777777" w:rsidR="004453AC" w:rsidRDefault="004453AC">
                        <w:pPr>
                          <w:pStyle w:val="NoSpacing"/>
                          <w:jc w:val="center"/>
                          <w:rPr>
                            <w:rFonts w:asciiTheme="majorHAnsi" w:eastAsiaTheme="majorEastAsia" w:hAnsiTheme="majorHAnsi" w:cstheme="majorBidi"/>
                            <w:caps/>
                            <w:color w:val="FFC000" w:themeColor="accent1"/>
                            <w:sz w:val="28"/>
                            <w:szCs w:val="28"/>
                          </w:rPr>
                        </w:pPr>
                        <w:r>
                          <w:rPr>
                            <w:rFonts w:asciiTheme="majorHAnsi" w:eastAsiaTheme="majorEastAsia" w:hAnsiTheme="majorHAnsi" w:cstheme="majorBidi"/>
                            <w:caps/>
                            <w:color w:val="FFC000" w:themeColor="accent1"/>
                            <w:sz w:val="28"/>
                            <w:szCs w:val="28"/>
                          </w:rPr>
                          <w:t>Announcements</w:t>
                        </w:r>
                      </w:p>
                    </w:txbxContent>
                  </v:textbox>
                </v:shape>
                <w10:wrap type="square" anchorx="margin" anchory="margin"/>
              </v:group>
            </w:pict>
          </mc:Fallback>
        </mc:AlternateContent>
      </w:r>
    </w:p>
    <w:sectPr w:rsidR="001563BE" w:rsidRPr="004453AC" w:rsidSect="00786B1B">
      <w:headerReference w:type="first" r:id="rId35"/>
      <w:footerReference w:type="first" r:id="rId36"/>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A7EE7" w14:textId="77777777" w:rsidR="00C75307" w:rsidRDefault="00C75307" w:rsidP="00D261BA">
      <w:r>
        <w:separator/>
      </w:r>
    </w:p>
  </w:endnote>
  <w:endnote w:type="continuationSeparator" w:id="0">
    <w:p w14:paraId="35CB5FF9" w14:textId="77777777" w:rsidR="00C75307" w:rsidRDefault="00C75307"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ladimir Script">
    <w:panose1 w:val="03050402040407070305"/>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9D3F" w14:textId="77777777" w:rsidR="004453AC" w:rsidRDefault="004453AC">
    <w:pPr>
      <w:pStyle w:val="Footer"/>
    </w:pPr>
    <w:r>
      <w:rPr>
        <w:noProof/>
      </w:rPr>
      <mc:AlternateContent>
        <mc:Choice Requires="wps">
          <w:drawing>
            <wp:anchor distT="0" distB="0" distL="114300" distR="114300" simplePos="0" relativeHeight="251696128" behindDoc="0" locked="0" layoutInCell="1" allowOverlap="1" wp14:anchorId="324A5BEA" wp14:editId="69B4FF3D">
              <wp:simplePos x="0" y="0"/>
              <wp:positionH relativeFrom="page">
                <wp:posOffset>3471744</wp:posOffset>
              </wp:positionH>
              <wp:positionV relativeFrom="paragraph">
                <wp:posOffset>-4370725</wp:posOffset>
              </wp:positionV>
              <wp:extent cx="1526385" cy="9056586"/>
              <wp:effectExtent l="6668" t="0" r="4762" b="4763"/>
              <wp:wrapNone/>
              <wp:docPr id="102" name="Freeform: Shape 21"/>
              <wp:cNvGraphicFramePr/>
              <a:graphic xmlns:a="http://schemas.openxmlformats.org/drawingml/2006/main">
                <a:graphicData uri="http://schemas.microsoft.com/office/word/2010/wordprocessingShape">
                  <wps:wsp>
                    <wps:cNvSpPr/>
                    <wps:spPr>
                      <a:xfrm rot="16200000">
                        <a:off x="0" y="0"/>
                        <a:ext cx="1526385" cy="905658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9303C9D" id="Freeform: Shape 21" o:spid="_x0000_s1026" style="position:absolute;margin-left:273.35pt;margin-top:-344.15pt;width:120.2pt;height:713.1pt;rotation:-90;z-index:2516961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3214836;1526385,3214838;1526383,9056586;1488516,9031470;1364472,2922578;1402340,2922578;1402340,8974311;1364472,8949195;1240429,2630322;1278296,2630322;1278296,8892036;1240429,8866919;1116385,2338062;1154254,2338062;1154254,8809760;1116386,8784644;992343,2045806;1030210,2045806;1030210,8727487;992343,8702369;868301,1753548;906168,1753548;906168,8645212;868302,8620096;744259,1461288;782126,1461288;782126,8562938;744259,8537822;620215,1169032;658083,1169032;658083,8480663;620215,8455547;496173,876774;534041,876774;534041,8398390;496173,8373272;372129,584516;409997,584516;409997,8316115;372129,8290999;248087,292256;285955,292256;285955,8233839;248087,8208723;124044,0;161911,0;161911,8151566;124044,8126448;0,0;37867,0;37867,8069291;0,8044173" o:connectangles="0,0,0,0,0,0,0,0,0,0,0,0,0,0,0,0,0,0,0,0,0,0,0,0,0,0,0,0,0,0,0,0,0,0,0,0,0,0,0,0,0,0,0,0,0,0,0,0,0,0,0,0"/>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48F2" w14:textId="77777777" w:rsidR="007F5AF5" w:rsidRDefault="00C75307">
    <w:pPr>
      <w:pStyle w:val="Footer"/>
      <w:jc w:val="right"/>
    </w:pPr>
    <w:sdt>
      <w:sdtPr>
        <w:id w:val="-2121902346"/>
        <w:docPartObj>
          <w:docPartGallery w:val="Page Numbers (Bottom of Page)"/>
          <w:docPartUnique/>
        </w:docPartObj>
      </w:sdtPr>
      <w:sdtEndPr>
        <w:rPr>
          <w:noProof/>
        </w:rPr>
      </w:sdtEndPr>
      <w:sdtContent>
        <w:r w:rsidR="00786B1B">
          <w:rPr>
            <w:noProof/>
          </w:rPr>
          <mc:AlternateContent>
            <mc:Choice Requires="wps">
              <w:drawing>
                <wp:anchor distT="0" distB="0" distL="114300" distR="114300" simplePos="0" relativeHeight="251679744" behindDoc="0" locked="0" layoutInCell="1" allowOverlap="1" wp14:anchorId="0650594D" wp14:editId="537EA448">
                  <wp:simplePos x="0" y="0"/>
                  <wp:positionH relativeFrom="column">
                    <wp:posOffset>-488034</wp:posOffset>
                  </wp:positionH>
                  <wp:positionV relativeFrom="paragraph">
                    <wp:posOffset>228733</wp:posOffset>
                  </wp:positionV>
                  <wp:extent cx="1488558" cy="283210"/>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0EEFDF62" w14:textId="77777777" w:rsidR="00786B1B" w:rsidRPr="00786B1B" w:rsidRDefault="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650594D" id="_x0000_t202" coordsize="21600,21600" o:spt="202" path="m,l,21600r21600,l21600,xe">
                  <v:stroke joinstyle="miter"/>
                  <v:path gradientshapeok="t" o:connecttype="rect"/>
                </v:shapetype>
                <v:shape id="Text Box 89" o:spid="_x0000_s1063" type="#_x0000_t202" style="position:absolute;left:0;text-align:left;margin-left:-38.45pt;margin-top:18pt;width:117.2pt;height: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" filled="f" stroked="f" strokeweight=".5pt">
                  <v:textbox>
                    <w:txbxContent>
                      <w:p w14:paraId="0EEFDF62" w14:textId="77777777" w:rsidR="00786B1B" w:rsidRPr="00786B1B" w:rsidRDefault="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v:textbox>
                </v:shape>
              </w:pict>
            </mc:Fallback>
          </mc:AlternateContent>
        </w:r>
        <w:r w:rsidR="007F5AF5">
          <w:fldChar w:fldCharType="begin"/>
        </w:r>
        <w:r w:rsidR="007F5AF5">
          <w:instrText xml:space="preserve"> PAGE   \* MERGEFORMAT </w:instrText>
        </w:r>
        <w:r w:rsidR="007F5AF5">
          <w:fldChar w:fldCharType="separate"/>
        </w:r>
        <w:r w:rsidR="007F5AF5">
          <w:rPr>
            <w:noProof/>
          </w:rPr>
          <w:t>2</w:t>
        </w:r>
        <w:r w:rsidR="007F5AF5">
          <w:rPr>
            <w:noProof/>
          </w:rPr>
          <w:fldChar w:fldCharType="end"/>
        </w:r>
      </w:sdtContent>
    </w:sdt>
  </w:p>
  <w:p w14:paraId="707129CD" w14:textId="77777777" w:rsidR="007F5AF5" w:rsidRDefault="00786B1B">
    <w:pPr>
      <w:pStyle w:val="Footer"/>
    </w:pPr>
    <w:r>
      <w:rPr>
        <w:noProof/>
      </w:rPr>
      <mc:AlternateContent>
        <mc:Choice Requires="wps">
          <w:drawing>
            <wp:anchor distT="0" distB="0" distL="114300" distR="114300" simplePos="0" relativeHeight="251682816" behindDoc="0" locked="0" layoutInCell="1" allowOverlap="1" wp14:anchorId="3C7138AC" wp14:editId="5E97E225">
              <wp:simplePos x="0" y="0"/>
              <wp:positionH relativeFrom="column">
                <wp:posOffset>1450193</wp:posOffset>
              </wp:positionH>
              <wp:positionV relativeFrom="paragraph">
                <wp:posOffset>63530</wp:posOffset>
              </wp:positionV>
              <wp:extent cx="1488558" cy="283210"/>
              <wp:effectExtent l="0" t="0" r="0" b="2540"/>
              <wp:wrapNone/>
              <wp:docPr id="92" name="Text Box 92"/>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35F052FC"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7138AC" id="Text Box 92" o:spid="_x0000_s1064" type="#_x0000_t202" style="position:absolute;margin-left:114.2pt;margin-top:5pt;width:117.2pt;height:2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" filled="f" stroked="f" strokeweight=".5pt">
              <v:textbox>
                <w:txbxContent>
                  <w:p w14:paraId="35F052FC"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v:textbox>
            </v:shape>
          </w:pict>
        </mc:Fallback>
      </mc:AlternateContent>
    </w:r>
    <w:r>
      <w:rPr>
        <w:noProof/>
      </w:rPr>
      <w:drawing>
        <wp:anchor distT="0" distB="0" distL="114300" distR="114300" simplePos="0" relativeHeight="251680768" behindDoc="0" locked="0" layoutInCell="1" allowOverlap="1" wp14:anchorId="03CB801C" wp14:editId="30FE5D68">
          <wp:simplePos x="0" y="0"/>
          <wp:positionH relativeFrom="column">
            <wp:posOffset>1255395</wp:posOffset>
          </wp:positionH>
          <wp:positionV relativeFrom="paragraph">
            <wp:posOffset>113030</wp:posOffset>
          </wp:positionV>
          <wp:extent cx="222885" cy="222885"/>
          <wp:effectExtent l="0" t="0" r="5715" b="5715"/>
          <wp:wrapThrough wrapText="bothSides">
            <wp:wrapPolygon edited="0">
              <wp:start x="0" y="0"/>
              <wp:lineTo x="0" y="20308"/>
              <wp:lineTo x="20308" y="20308"/>
              <wp:lineTo x="20308"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ebook-logo-png-20.png"/>
                  <pic:cNvPicPr/>
                </pic:nvPicPr>
                <pic:blipFill>
                  <a:blip r:embed="rId1">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8584" w14:textId="77777777" w:rsidR="001563BE" w:rsidRDefault="00786B1B" w:rsidP="00D261BA">
    <w:pPr>
      <w:pStyle w:val="Footer"/>
    </w:pPr>
    <w:r>
      <w:rPr>
        <w:noProof/>
      </w:rPr>
      <w:drawing>
        <wp:anchor distT="0" distB="0" distL="114300" distR="114300" simplePos="0" relativeHeight="251692032" behindDoc="0" locked="0" layoutInCell="1" allowOverlap="1" wp14:anchorId="2C6937FA" wp14:editId="5B954477">
          <wp:simplePos x="0" y="0"/>
          <wp:positionH relativeFrom="column">
            <wp:posOffset>2362200</wp:posOffset>
          </wp:positionH>
          <wp:positionV relativeFrom="paragraph">
            <wp:posOffset>81753</wp:posOffset>
          </wp:positionV>
          <wp:extent cx="222885" cy="222885"/>
          <wp:effectExtent l="0" t="0" r="5715" b="5715"/>
          <wp:wrapThrough wrapText="bothSides">
            <wp:wrapPolygon edited="0">
              <wp:start x="0" y="0"/>
              <wp:lineTo x="0" y="20308"/>
              <wp:lineTo x="20308" y="20308"/>
              <wp:lineTo x="20308"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ebook-logo-png-20.png"/>
                  <pic:cNvPicPr/>
                </pic:nvPicPr>
                <pic:blipFill>
                  <a:blip r:embed="rId1">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0870707C" wp14:editId="5C98040F">
              <wp:simplePos x="0" y="0"/>
              <wp:positionH relativeFrom="column">
                <wp:posOffset>2500630</wp:posOffset>
              </wp:positionH>
              <wp:positionV relativeFrom="paragraph">
                <wp:posOffset>41113</wp:posOffset>
              </wp:positionV>
              <wp:extent cx="1488558" cy="283210"/>
              <wp:effectExtent l="0" t="0" r="0" b="2540"/>
              <wp:wrapNone/>
              <wp:docPr id="99" name="Text Box 99"/>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71F34A8F"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870707C" id="_x0000_t202" coordsize="21600,21600" o:spt="202" path="m,l,21600r21600,l21600,xe">
              <v:stroke joinstyle="miter"/>
              <v:path gradientshapeok="t" o:connecttype="rect"/>
            </v:shapetype>
            <v:shape id="Text Box 99" o:spid="_x0000_s1065" type="#_x0000_t202" style="position:absolute;margin-left:196.9pt;margin-top:3.25pt;width:117.2pt;height:2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" filled="f" stroked="f" strokeweight=".5pt">
              <v:textbox>
                <w:txbxContent>
                  <w:p w14:paraId="71F34A8F" w14:textId="77777777" w:rsidR="00786B1B" w:rsidRPr="00786B1B" w:rsidRDefault="00786B1B" w:rsidP="00786B1B">
                    <w:pPr>
                      <w:rPr>
                        <w:rFonts w:ascii="Times New Roman" w:hAnsi="Times New Roman" w:cs="Times New Roman"/>
                        <w:color w:val="1F08C8"/>
                        <w:sz w:val="24"/>
                      </w:rPr>
                    </w:pPr>
                    <w:proofErr w:type="spellStart"/>
                    <w:r>
                      <w:rPr>
                        <w:rFonts w:ascii="Times New Roman" w:hAnsi="Times New Roman" w:cs="Times New Roman"/>
                        <w:color w:val="1F08C8"/>
                        <w:sz w:val="24"/>
                      </w:rPr>
                      <w:t>Chisigmasgrho</w:t>
                    </w:r>
                    <w:proofErr w:type="spellEnd"/>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EE0AA6F" wp14:editId="1BF74F40">
              <wp:simplePos x="0" y="0"/>
              <wp:positionH relativeFrom="column">
                <wp:posOffset>-291834</wp:posOffset>
              </wp:positionH>
              <wp:positionV relativeFrom="paragraph">
                <wp:posOffset>45676</wp:posOffset>
              </wp:positionV>
              <wp:extent cx="1488558" cy="283210"/>
              <wp:effectExtent l="0" t="0" r="0" b="2540"/>
              <wp:wrapNone/>
              <wp:docPr id="98" name="Text Box 98"/>
              <wp:cNvGraphicFramePr/>
              <a:graphic xmlns:a="http://schemas.openxmlformats.org/drawingml/2006/main">
                <a:graphicData uri="http://schemas.microsoft.com/office/word/2010/wordprocessingShape">
                  <wps:wsp>
                    <wps:cNvSpPr txBox="1"/>
                    <wps:spPr>
                      <a:xfrm>
                        <a:off x="0" y="0"/>
                        <a:ext cx="1488558" cy="283210"/>
                      </a:xfrm>
                      <a:prstGeom prst="rect">
                        <a:avLst/>
                      </a:prstGeom>
                      <a:noFill/>
                      <a:ln w="6350">
                        <a:noFill/>
                      </a:ln>
                    </wps:spPr>
                    <wps:txbx>
                      <w:txbxContent>
                        <w:p w14:paraId="5DC3A305" w14:textId="77777777" w:rsidR="00786B1B" w:rsidRPr="00786B1B" w:rsidRDefault="00786B1B" w:rsidP="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E0AA6F" id="Text Box 98" o:spid="_x0000_s1066" type="#_x0000_t202" style="position:absolute;margin-left:-23pt;margin-top:3.6pt;width:117.2pt;height:2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" filled="f" stroked="f" strokeweight=".5pt">
              <v:textbox>
                <w:txbxContent>
                  <w:p w14:paraId="5DC3A305" w14:textId="77777777" w:rsidR="00786B1B" w:rsidRPr="00786B1B" w:rsidRDefault="00786B1B" w:rsidP="00786B1B">
                    <w:pPr>
                      <w:rPr>
                        <w:rFonts w:ascii="Times New Roman" w:hAnsi="Times New Roman" w:cs="Times New Roman"/>
                        <w:color w:val="1F08C8"/>
                        <w:sz w:val="24"/>
                      </w:rPr>
                    </w:pPr>
                    <w:r w:rsidRPr="00786B1B">
                      <w:rPr>
                        <w:rFonts w:ascii="Times New Roman" w:hAnsi="Times New Roman" w:cs="Times New Roman"/>
                        <w:color w:val="1F08C8"/>
                        <w:sz w:val="24"/>
                      </w:rPr>
                      <w:t xml:space="preserve">Chisigma1922.com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9A80571" wp14:editId="3DE5ACEC">
              <wp:simplePos x="0" y="0"/>
              <wp:positionH relativeFrom="page">
                <wp:align>left</wp:align>
              </wp:positionH>
              <wp:positionV relativeFrom="paragraph">
                <wp:posOffset>60458</wp:posOffset>
              </wp:positionV>
              <wp:extent cx="7793665" cy="265563"/>
              <wp:effectExtent l="0" t="0" r="17145" b="20320"/>
              <wp:wrapNone/>
              <wp:docPr id="97" name="Rectangle 97"/>
              <wp:cNvGraphicFramePr/>
              <a:graphic xmlns:a="http://schemas.openxmlformats.org/drawingml/2006/main">
                <a:graphicData uri="http://schemas.microsoft.com/office/word/2010/wordprocessingShape">
                  <wps:wsp>
                    <wps:cNvSpPr/>
                    <wps:spPr>
                      <a:xfrm>
                        <a:off x="0" y="0"/>
                        <a:ext cx="7793665" cy="2655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FB8F4EE" id="Rectangle 97" o:spid="_x0000_s1026" style="position:absolute;margin-left:0;margin-top:4.75pt;width:613.65pt;height:20.9pt;z-index:2516858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" fillcolor="#ffc000 [3204]" strokecolor="#7f5f00 [1604]"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254F9" w14:textId="77777777" w:rsidR="00C75307" w:rsidRDefault="00C75307" w:rsidP="00D261BA">
      <w:r>
        <w:separator/>
      </w:r>
    </w:p>
  </w:footnote>
  <w:footnote w:type="continuationSeparator" w:id="0">
    <w:p w14:paraId="2BA65563" w14:textId="77777777" w:rsidR="00C75307" w:rsidRDefault="00C75307"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1020" w14:textId="77777777" w:rsidR="004453AC" w:rsidRDefault="004453AC">
    <w:pPr>
      <w:pStyle w:val="Header"/>
    </w:pPr>
    <w:r>
      <w:rPr>
        <w:noProof/>
      </w:rPr>
      <mc:AlternateContent>
        <mc:Choice Requires="wps">
          <w:drawing>
            <wp:anchor distT="0" distB="0" distL="114300" distR="114300" simplePos="0" relativeHeight="251694080" behindDoc="0" locked="0" layoutInCell="1" allowOverlap="1" wp14:anchorId="3BD68392" wp14:editId="2F823C26">
              <wp:simplePos x="0" y="0"/>
              <wp:positionH relativeFrom="page">
                <wp:posOffset>2923387</wp:posOffset>
              </wp:positionH>
              <wp:positionV relativeFrom="paragraph">
                <wp:posOffset>-4468990</wp:posOffset>
              </wp:positionV>
              <wp:extent cx="1526385" cy="9056586"/>
              <wp:effectExtent l="6668" t="0" r="4762" b="4763"/>
              <wp:wrapNone/>
              <wp:docPr id="101" name="Freeform: Shape 21"/>
              <wp:cNvGraphicFramePr/>
              <a:graphic xmlns:a="http://schemas.openxmlformats.org/drawingml/2006/main">
                <a:graphicData uri="http://schemas.microsoft.com/office/word/2010/wordprocessingShape">
                  <wps:wsp>
                    <wps:cNvSpPr/>
                    <wps:spPr>
                      <a:xfrm rot="5400000">
                        <a:off x="0" y="0"/>
                        <a:ext cx="1526385" cy="905658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FF91454" id="Freeform: Shape 21" o:spid="_x0000_s1026" style="position:absolute;margin-left:230.2pt;margin-top:-351.9pt;width:120.2pt;height:713.1pt;rotation:90;z-index:2516940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3214836;1526385,3214838;1526383,9056586;1488516,9031470;1364472,2922578;1402340,2922578;1402340,8974311;1364472,8949195;1240429,2630322;1278296,2630322;1278296,8892036;1240429,8866919;1116385,2338062;1154254,2338062;1154254,8809760;1116386,8784644;992343,2045806;1030210,2045806;1030210,8727487;992343,8702369;868301,1753548;906168,1753548;906168,8645212;868302,8620096;744259,1461288;782126,1461288;782126,8562938;744259,8537822;620215,1169032;658083,1169032;658083,8480663;620215,8455547;496173,876774;534041,876774;534041,8398390;496173,8373272;372129,584516;409997,584516;409997,8316115;372129,8290999;248087,292256;285955,292256;285955,8233839;248087,8208723;124044,0;161911,0;161911,8151566;124044,8126448;0,0;37867,0;37867,8069291;0,8044173" o:connectangles="0,0,0,0,0,0,0,0,0,0,0,0,0,0,0,0,0,0,0,0,0,0,0,0,0,0,0,0,0,0,0,0,0,0,0,0,0,0,0,0,0,0,0,0,0,0,0,0,0,0,0,0"/>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805D3" w14:textId="77777777" w:rsidR="00620C13" w:rsidRDefault="00786B1B" w:rsidP="00D261BA">
    <w:pPr>
      <w:pStyle w:val="Header"/>
    </w:pPr>
    <w:r>
      <w:rPr>
        <w:noProof/>
      </w:rPr>
      <mc:AlternateContent>
        <mc:Choice Requires="wpg">
          <w:drawing>
            <wp:anchor distT="0" distB="0" distL="114300" distR="114300" simplePos="0" relativeHeight="251664384" behindDoc="0" locked="0" layoutInCell="1" allowOverlap="1" wp14:anchorId="5FB0C231" wp14:editId="1B16B562">
              <wp:simplePos x="0" y="0"/>
              <wp:positionH relativeFrom="column">
                <wp:posOffset>-3039598</wp:posOffset>
              </wp:positionH>
              <wp:positionV relativeFrom="paragraph">
                <wp:posOffset>-981754</wp:posOffset>
              </wp:positionV>
              <wp:extent cx="14350364" cy="10483850"/>
              <wp:effectExtent l="0" t="266700" r="0" b="115570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350364" cy="10483850"/>
                        <a:chOff x="333375" y="1802882"/>
                        <a:chExt cx="14352004" cy="10485003"/>
                      </a:xfrm>
                    </wpg:grpSpPr>
                    <wps:wsp>
                      <wps:cNvPr id="22" name="Freeform: Shape 21">
                        <a:extLst>
                          <a:ext uri="{FF2B5EF4-FFF2-40B4-BE49-F238E27FC236}">
                            <a16:creationId xmlns:a16="http://schemas.microsoft.com/office/drawing/2014/main" id="{4FD0684F-1AC2-4005-B1C0-A5A80D08262C}"/>
                          </a:ext>
                        </a:extLst>
                      </wps:cNvPr>
                      <wps:cNvSpPr/>
                      <wps:spPr>
                        <a:xfrm rot="17225911">
                          <a:off x="3799646" y="-901576"/>
                          <a:ext cx="1526620" cy="6935535"/>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9353624" y="5980949"/>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3064018" y="2456128"/>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D50F0"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3067235" y="2467286"/>
                          <a:ext cx="1000768" cy="1000726"/>
                        </a:xfrm>
                        <a:prstGeom prst="ellipse">
                          <a:avLst/>
                        </a:prstGeom>
                        <a:solidFill>
                          <a:srgbClr val="1F08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ABF8A" w14:textId="55818996" w:rsidR="00015568" w:rsidRPr="00F538D6" w:rsidRDefault="00F538D6" w:rsidP="00472FAE">
                            <w:pPr>
                              <w:jc w:val="center"/>
                              <w:rPr>
                                <w:b/>
                                <w:color w:val="FFFFFF" w:themeColor="background1"/>
                                <w:sz w:val="20"/>
                              </w:rPr>
                            </w:pPr>
                            <w:r w:rsidRPr="00F538D6">
                              <w:rPr>
                                <w:b/>
                                <w:color w:val="FFFFFF" w:themeColor="background1"/>
                                <w:sz w:val="20"/>
                              </w:rPr>
                              <w:t>Issue 0</w:t>
                            </w:r>
                            <w:r w:rsidR="002E604B">
                              <w:rPr>
                                <w:b/>
                                <w:color w:val="FFFFFF" w:themeColor="background1"/>
                                <w:sz w:val="20"/>
                              </w:rPr>
                              <w:t>2</w:t>
                            </w:r>
                            <w:r w:rsidRPr="00F538D6">
                              <w:rPr>
                                <w:b/>
                                <w:color w:val="FFFFFF" w:themeColor="background1"/>
                                <w:sz w:val="20"/>
                              </w:rPr>
                              <w:t>/</w:t>
                            </w:r>
                          </w:p>
                          <w:p w14:paraId="5612EAF9" w14:textId="07780B4F" w:rsidR="00F538D6" w:rsidRPr="00F538D6" w:rsidRDefault="004B0204" w:rsidP="00472FAE">
                            <w:pPr>
                              <w:jc w:val="center"/>
                              <w:rPr>
                                <w:b/>
                                <w:color w:val="FFFFFF" w:themeColor="background1"/>
                                <w:sz w:val="20"/>
                              </w:rPr>
                            </w:pPr>
                            <w:r>
                              <w:rPr>
                                <w:b/>
                                <w:color w:val="FFFFFF" w:themeColor="background1"/>
                                <w:sz w:val="20"/>
                              </w:rPr>
                              <w:t>Oct</w:t>
                            </w:r>
                            <w:r w:rsidR="00F538D6" w:rsidRPr="00F538D6">
                              <w:rPr>
                                <w:b/>
                                <w:color w:val="FFFFFF" w:themeColor="background1"/>
                                <w:sz w:val="20"/>
                              </w:rPr>
                              <w:t>. 2020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 name="Oval 25"/>
                      <wps:cNvSpPr/>
                      <wps:spPr>
                        <a:xfrm>
                          <a:off x="2884354" y="3159395"/>
                          <a:ext cx="440532" cy="43529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84" y="12031877"/>
                          <a:ext cx="10304669"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1447800" y="10762025"/>
                          <a:ext cx="897890" cy="89789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FB0C231" id="Group 7" o:spid="_x0000_s1050" alt="First page background images and object shapes" style="position:absolute;margin-left:-239.35pt;margin-top:-77.3pt;width:1129.95pt;height:825.5pt;z-index:251664384;mso-width-relative:margin;mso-height-relative:margin" coordorigin="3333,18028" coordsize="143520,10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">
              <v:shape id="Freeform: Shape 21" o:spid="_x0000_s1051" style="position:absolute;left:37995;top:-9016;width:15267;height:69356;rotation:-4777672fd;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745,2461922;1526620,2461923;1526618,6935535;1488745,6916301;1364682,2238111;1402556,2238111;1402556,6872529;1364682,6853295;1240619,2014301;1278493,2014301;1278493,6809522;1240619,6790288;1116557,1790488;1154432,1790488;1154432,6746516;1116558,6727282;992496,1566678;1030369,1566678;1030369,6683511;992496,6664276;868434,1342867;906308,1342867;906308,6620505;868436,6601271;744373,1119055;782247,1119055;782247,6557500;744373,6538266;620311,895245;658184,895245;658184,6494493;620311,6475259;496249,671434;534123,671434;534123,6431488;496249,6412253;372187,447622;410060,447622;410060,6368482;372187,6349248;248126,223810;285999,223810;285999,6305476;248126,6286242;124063,0;161936,0;161936,6242471;124063,6223235;0,0;37873,0;37873,6179464;0,6160229" o:connectangles="0,0,0,0,0,0,0,0,0,0,0,0,0,0,0,0,0,0,0,0,0,0,0,0,0,0,0,0,0,0,0,0,0,0,0,0,0,0,0,0,0,0,0,0,0,0,0,0,0,0,0,0"/>
              </v:shape>
              <v:shape id="Freeform: Shape 21" o:spid="_x0000_s1052" style="position:absolute;left:93535;top:5981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oval id="Oval 211" o:spid="_x0000_s105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5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06" o:spid="_x0000_s1055"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205" o:spid="_x0000_s1056" style="position:absolute;left:30640;top:24561;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4CCD50F0" w14:textId="77777777" w:rsidR="00015568" w:rsidRPr="00BE27CD" w:rsidRDefault="00015568" w:rsidP="00D261BA"/>
                  </w:txbxContent>
                </v:textbox>
              </v:oval>
              <v:oval id="Oval 45" o:spid="_x0000_s1057" style="position:absolute;left:30672;top:24672;width:10008;height:1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" fillcolor="#1f08c8" stroked="f" strokeweight="1pt">
                <v:stroke joinstyle="miter"/>
                <v:textbox inset="0,,0">
                  <w:txbxContent>
                    <w:p w14:paraId="4E7ABF8A" w14:textId="55818996" w:rsidR="00015568" w:rsidRPr="00F538D6" w:rsidRDefault="00F538D6" w:rsidP="00472FAE">
                      <w:pPr>
                        <w:jc w:val="center"/>
                        <w:rPr>
                          <w:b/>
                          <w:color w:val="FFFFFF" w:themeColor="background1"/>
                          <w:sz w:val="20"/>
                        </w:rPr>
                      </w:pPr>
                      <w:r w:rsidRPr="00F538D6">
                        <w:rPr>
                          <w:b/>
                          <w:color w:val="FFFFFF" w:themeColor="background1"/>
                          <w:sz w:val="20"/>
                        </w:rPr>
                        <w:t>Issue 0</w:t>
                      </w:r>
                      <w:r w:rsidR="002E604B">
                        <w:rPr>
                          <w:b/>
                          <w:color w:val="FFFFFF" w:themeColor="background1"/>
                          <w:sz w:val="20"/>
                        </w:rPr>
                        <w:t>2</w:t>
                      </w:r>
                      <w:r w:rsidRPr="00F538D6">
                        <w:rPr>
                          <w:b/>
                          <w:color w:val="FFFFFF" w:themeColor="background1"/>
                          <w:sz w:val="20"/>
                        </w:rPr>
                        <w:t>/</w:t>
                      </w:r>
                    </w:p>
                    <w:p w14:paraId="5612EAF9" w14:textId="07780B4F" w:rsidR="00F538D6" w:rsidRPr="00F538D6" w:rsidRDefault="004B0204" w:rsidP="00472FAE">
                      <w:pPr>
                        <w:jc w:val="center"/>
                        <w:rPr>
                          <w:b/>
                          <w:color w:val="FFFFFF" w:themeColor="background1"/>
                          <w:sz w:val="20"/>
                        </w:rPr>
                      </w:pPr>
                      <w:r>
                        <w:rPr>
                          <w:b/>
                          <w:color w:val="FFFFFF" w:themeColor="background1"/>
                          <w:sz w:val="20"/>
                        </w:rPr>
                        <w:t>Oct</w:t>
                      </w:r>
                      <w:r w:rsidR="00F538D6" w:rsidRPr="00F538D6">
                        <w:rPr>
                          <w:b/>
                          <w:color w:val="FFFFFF" w:themeColor="background1"/>
                          <w:sz w:val="20"/>
                        </w:rPr>
                        <w:t>. 2020</w:t>
                      </w:r>
                    </w:p>
                  </w:txbxContent>
                </v:textbox>
              </v:oval>
              <v:oval id="Oval 25" o:spid="_x0000_s1058" style="position:absolute;left:28843;top:31593;width:4405;height:4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59"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rect id="Rectangle 143" o:spid="_x0000_s1060" style="position:absolute;left:6285;top:120318;width:103047;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3" o:spid="_x0000_s1061"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62"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">
                <v:imagedata r:id="rId3" o:title="Head with Gears"/>
              </v:shape>
            </v:group>
          </w:pict>
        </mc:Fallback>
      </mc:AlternateContent>
    </w:r>
    <w:r>
      <w:rPr>
        <w:noProof/>
      </w:rPr>
      <mc:AlternateContent>
        <mc:Choice Requires="wps">
          <w:drawing>
            <wp:anchor distT="0" distB="0" distL="114300" distR="114300" simplePos="0" relativeHeight="251684864" behindDoc="0" locked="0" layoutInCell="1" allowOverlap="1" wp14:anchorId="51393370" wp14:editId="1A772A6E">
              <wp:simplePos x="0" y="0"/>
              <wp:positionH relativeFrom="column">
                <wp:posOffset>-3071746</wp:posOffset>
              </wp:positionH>
              <wp:positionV relativeFrom="paragraph">
                <wp:posOffset>-967563</wp:posOffset>
              </wp:positionV>
              <wp:extent cx="10303036" cy="255980"/>
              <wp:effectExtent l="0" t="0" r="0" b="0"/>
              <wp:wrapNone/>
              <wp:docPr id="96" name="Rectangle 96"/>
              <wp:cNvGraphicFramePr/>
              <a:graphic xmlns:a="http://schemas.openxmlformats.org/drawingml/2006/main">
                <a:graphicData uri="http://schemas.microsoft.com/office/word/2010/wordprocessingShape">
                  <wps:wsp>
                    <wps:cNvSpPr/>
                    <wps:spPr>
                      <a:xfrm>
                        <a:off x="0" y="0"/>
                        <a:ext cx="10303036" cy="2559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C85DDAA" id="Rectangle 96" o:spid="_x0000_s1026" style="position:absolute;margin-left:-241.85pt;margin-top:-76.2pt;width:811.25pt;height:20.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" fillcolor="#ffc000 [3204]" stroked="f" strokeweight="1pt"/>
          </w:pict>
        </mc:Fallback>
      </mc:AlternateContent>
    </w:r>
    <w:r w:rsidR="00414285">
      <w:rPr>
        <w:noProof/>
      </w:rPr>
      <mc:AlternateContent>
        <mc:Choice Requires="wps">
          <w:drawing>
            <wp:anchor distT="0" distB="0" distL="114300" distR="114300" simplePos="0" relativeHeight="251674624" behindDoc="0" locked="0" layoutInCell="1" allowOverlap="1" wp14:anchorId="68A37029" wp14:editId="6112C98E">
              <wp:simplePos x="0" y="0"/>
              <wp:positionH relativeFrom="column">
                <wp:posOffset>-3070860</wp:posOffset>
              </wp:positionH>
              <wp:positionV relativeFrom="paragraph">
                <wp:posOffset>-971550</wp:posOffset>
              </wp:positionV>
              <wp:extent cx="1098883" cy="1098962"/>
              <wp:effectExtent l="0" t="0" r="0" b="0"/>
              <wp:wrapNone/>
              <wp:docPr id="30" name="Oval 30"/>
              <wp:cNvGraphicFramePr/>
              <a:graphic xmlns:a="http://schemas.openxmlformats.org/drawingml/2006/main">
                <a:graphicData uri="http://schemas.microsoft.com/office/word/2010/wordprocessingShape">
                  <wps:wsp>
                    <wps:cNvSpPr/>
                    <wps:spPr>
                      <a:xfrm>
                        <a:off x="0" y="0"/>
                        <a:ext cx="1098883" cy="109896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6923C3A1" id="Oval 30" o:spid="_x0000_s1026" style="position:absolute;margin-left:-241.8pt;margin-top:-76.5pt;width:86.55pt;height:86.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" fillcolor="#ffc000 [3204]" stroked="f" strokeweight="1pt">
              <v:stroke joinstyle="miter"/>
            </v:oval>
          </w:pict>
        </mc:Fallback>
      </mc:AlternateContent>
    </w:r>
    <w:r w:rsidR="00414285">
      <w:rPr>
        <w:noProof/>
      </w:rPr>
      <mc:AlternateContent>
        <mc:Choice Requires="wps">
          <w:drawing>
            <wp:anchor distT="0" distB="0" distL="114300" distR="114300" simplePos="0" relativeHeight="251666432" behindDoc="0" locked="0" layoutInCell="1" allowOverlap="1" wp14:anchorId="28CB45AC" wp14:editId="193C9F58">
              <wp:simplePos x="0" y="0"/>
              <wp:positionH relativeFrom="column">
                <wp:posOffset>3472815</wp:posOffset>
              </wp:positionH>
              <wp:positionV relativeFrom="paragraph">
                <wp:posOffset>-314325</wp:posOffset>
              </wp:positionV>
              <wp:extent cx="4752975" cy="1628775"/>
              <wp:effectExtent l="0" t="0" r="28575" b="28575"/>
              <wp:wrapNone/>
              <wp:docPr id="13" name="Rectangle: Diagonal Corners Rounded 13"/>
              <wp:cNvGraphicFramePr/>
              <a:graphic xmlns:a="http://schemas.openxmlformats.org/drawingml/2006/main">
                <a:graphicData uri="http://schemas.microsoft.com/office/word/2010/wordprocessingShape">
                  <wps:wsp>
                    <wps:cNvSpPr/>
                    <wps:spPr>
                      <a:xfrm>
                        <a:off x="0" y="0"/>
                        <a:ext cx="4752975" cy="1628775"/>
                      </a:xfrm>
                      <a:prstGeom prst="round2DiagRect">
                        <a:avLst/>
                      </a:prstGeom>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BFB4FD" id="Rectangle: Diagonal Corners Rounded 13" o:spid="_x0000_s1026" style="position:absolute;margin-left:273.45pt;margin-top:-24.75pt;width:374.25pt;height:1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52975,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" path="m271468,l4752975,r,l4752975,1357307v,149928,-121540,271468,-271468,271468l,1628775r,l,271468c,121540,121540,,271468,xe" fillcolor="#ffc000 [3204]" strokecolor="#ffc000" strokeweight="1pt">
              <v:stroke joinstyle="miter"/>
              <v:path arrowok="t" o:connecttype="custom" o:connectlocs="271468,0;4752975,0;4752975,0;4752975,1357307;4481507,1628775;0,1628775;0,1628775;0,271468;271468,0" o:connectangles="0,0,0,0,0,0,0,0,0"/>
            </v:shape>
          </w:pict>
        </mc:Fallback>
      </mc:AlternateContent>
    </w:r>
    <w:r w:rsidR="00F538D6">
      <w:rPr>
        <w:noProof/>
      </w:rPr>
      <mc:AlternateContent>
        <mc:Choice Requires="wps">
          <w:drawing>
            <wp:anchor distT="0" distB="0" distL="114300" distR="114300" simplePos="0" relativeHeight="251672576" behindDoc="0" locked="0" layoutInCell="1" allowOverlap="1" wp14:anchorId="45B9ADDD" wp14:editId="7F4FC847">
              <wp:simplePos x="0" y="0"/>
              <wp:positionH relativeFrom="column">
                <wp:posOffset>-1070610</wp:posOffset>
              </wp:positionH>
              <wp:positionV relativeFrom="paragraph">
                <wp:posOffset>-790575</wp:posOffset>
              </wp:positionV>
              <wp:extent cx="440502" cy="435263"/>
              <wp:effectExtent l="0" t="0" r="0" b="0"/>
              <wp:wrapNone/>
              <wp:docPr id="19" name="Oval 19"/>
              <wp:cNvGraphicFramePr/>
              <a:graphic xmlns:a="http://schemas.openxmlformats.org/drawingml/2006/main">
                <a:graphicData uri="http://schemas.microsoft.com/office/word/2010/wordprocessingShape">
                  <wps:wsp>
                    <wps:cNvSpPr/>
                    <wps:spPr>
                      <a:xfrm rot="21439838">
                        <a:off x="0" y="0"/>
                        <a:ext cx="440502" cy="43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AC1CDC4" id="Oval 19" o:spid="_x0000_s1026" style="position:absolute;margin-left:-84.3pt;margin-top:-62.25pt;width:34.7pt;height:34.25pt;rotation:-174940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" fillcolor="#ffc000 [3204]" stroked="f" strokeweight="1pt">
              <v:stroke joinstyle="miter"/>
            </v:oval>
          </w:pict>
        </mc:Fallback>
      </mc:AlternateContent>
    </w:r>
    <w:r w:rsidR="00F538D6">
      <w:rPr>
        <w:noProof/>
      </w:rPr>
      <mc:AlternateContent>
        <mc:Choice Requires="wps">
          <w:drawing>
            <wp:anchor distT="0" distB="0" distL="114300" distR="114300" simplePos="0" relativeHeight="251670528" behindDoc="0" locked="0" layoutInCell="1" allowOverlap="1" wp14:anchorId="32C3598F" wp14:editId="0B4F8FE7">
              <wp:simplePos x="0" y="0"/>
              <wp:positionH relativeFrom="column">
                <wp:posOffset>-1223010</wp:posOffset>
              </wp:positionH>
              <wp:positionV relativeFrom="paragraph">
                <wp:posOffset>-942975</wp:posOffset>
              </wp:positionV>
              <wp:extent cx="440502" cy="435263"/>
              <wp:effectExtent l="0" t="0" r="0" b="0"/>
              <wp:wrapNone/>
              <wp:docPr id="15" name="Oval 15"/>
              <wp:cNvGraphicFramePr/>
              <a:graphic xmlns:a="http://schemas.openxmlformats.org/drawingml/2006/main">
                <a:graphicData uri="http://schemas.microsoft.com/office/word/2010/wordprocessingShape">
                  <wps:wsp>
                    <wps:cNvSpPr/>
                    <wps:spPr>
                      <a:xfrm rot="21439838">
                        <a:off x="0" y="0"/>
                        <a:ext cx="440502" cy="43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7D92B5CE" id="Oval 15" o:spid="_x0000_s1026" style="position:absolute;margin-left:-96.3pt;margin-top:-74.25pt;width:34.7pt;height:34.25pt;rotation:-174940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" fillcolor="#ffc000 [3204]" stroked="f" strokeweight="1pt">
              <v:stroke joinstyle="miter"/>
            </v:oval>
          </w:pict>
        </mc:Fallback>
      </mc:AlternateContent>
    </w:r>
    <w:r w:rsidR="009A1FAD">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A8544" w14:textId="77777777" w:rsidR="001563BE" w:rsidRDefault="004453AC" w:rsidP="00D261BA">
    <w:pPr>
      <w:pStyle w:val="Header"/>
    </w:pPr>
    <w:r>
      <w:rPr>
        <w:noProof/>
      </w:rPr>
      <mc:AlternateContent>
        <mc:Choice Requires="wps">
          <w:drawing>
            <wp:anchor distT="0" distB="0" distL="114300" distR="114300" simplePos="0" relativeHeight="251676672" behindDoc="0" locked="0" layoutInCell="1" allowOverlap="1" wp14:anchorId="29523134" wp14:editId="51366A3C">
              <wp:simplePos x="0" y="0"/>
              <wp:positionH relativeFrom="column">
                <wp:posOffset>4740340</wp:posOffset>
              </wp:positionH>
              <wp:positionV relativeFrom="paragraph">
                <wp:posOffset>-3031807</wp:posOffset>
              </wp:positionV>
              <wp:extent cx="1526385" cy="7614136"/>
              <wp:effectExtent l="0" t="681672" r="0" b="1411923"/>
              <wp:wrapNone/>
              <wp:docPr id="61" name="Freeform: Shape 21"/>
              <wp:cNvGraphicFramePr/>
              <a:graphic xmlns:a="http://schemas.openxmlformats.org/drawingml/2006/main">
                <a:graphicData uri="http://schemas.microsoft.com/office/word/2010/wordprocessingShape">
                  <wps:wsp>
                    <wps:cNvSpPr/>
                    <wps:spPr>
                      <a:xfrm rot="18057144">
                        <a:off x="0" y="0"/>
                        <a:ext cx="1526385" cy="761413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9F97D6B" id="Freeform: Shape 21" o:spid="_x0000_s1026" style="position:absolute;margin-left:373.25pt;margin-top:-238.7pt;width:120.2pt;height:599.55pt;rotation:-3869744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2702806;1526385,2702808;1526383,7614136;1488516,7593020;1364472,2457097;1402340,2457097;1402340,7544965;1364472,7523849;1240429,2211388;1278296,2211388;1278296,7475794;1240429,7454678;1116385,1965677;1154254,1965677;1154254,7406622;1116386,7385507;992343,1719969;1030210,1719969;1030210,7337453;992343,7316335;868301,1474259;906168,1474259;906168,7268282;868302,7247166;744259,1228547;782126,1228547;782126,7199112;744259,7177996;620215,982839;658083,982839;658083,7129941;620215,7108825;496173,737129;534041,737129;534041,7060771;496173,7039654;372129,491420;409997,491420;409997,6991600;372129,6970484;248087,245708;285955,245708;285955,6922429;248087,6901313;124044,0;161911,0;161911,6853259;124044,6832142;0,0;37867,0;37867,6784088;0,6762971" o:connectangles="0,0,0,0,0,0,0,0,0,0,0,0,0,0,0,0,0,0,0,0,0,0,0,0,0,0,0,0,0,0,0,0,0,0,0,0,0,0,0,0,0,0,0,0,0,0,0,0,0,0,0,0"/>
            </v:shape>
          </w:pict>
        </mc:Fallback>
      </mc:AlternateContent>
    </w:r>
    <w:r w:rsidR="00B462D9">
      <w:rPr>
        <w:noProof/>
      </w:rPr>
      <mc:AlternateContent>
        <mc:Choice Requires="wps">
          <w:drawing>
            <wp:anchor distT="0" distB="0" distL="114300" distR="114300" simplePos="0" relativeHeight="251678720" behindDoc="0" locked="0" layoutInCell="1" allowOverlap="1" wp14:anchorId="2F96718A" wp14:editId="398E8AA2">
              <wp:simplePos x="0" y="0"/>
              <wp:positionH relativeFrom="column">
                <wp:posOffset>-882909</wp:posOffset>
              </wp:positionH>
              <wp:positionV relativeFrom="paragraph">
                <wp:posOffset>4537245</wp:posOffset>
              </wp:positionV>
              <wp:extent cx="1526385" cy="7614136"/>
              <wp:effectExtent l="0" t="681672" r="0" b="1411923"/>
              <wp:wrapNone/>
              <wp:docPr id="81" name="Freeform: Shape 21"/>
              <wp:cNvGraphicFramePr/>
              <a:graphic xmlns:a="http://schemas.openxmlformats.org/drawingml/2006/main">
                <a:graphicData uri="http://schemas.microsoft.com/office/word/2010/wordprocessingShape">
                  <wps:wsp>
                    <wps:cNvSpPr/>
                    <wps:spPr>
                      <a:xfrm rot="18057144">
                        <a:off x="0" y="0"/>
                        <a:ext cx="1526385" cy="7614136"/>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7E305F5" id="Freeform: Shape 21" o:spid="_x0000_s1026" style="position:absolute;margin-left:-69.5pt;margin-top:357.25pt;width:120.2pt;height:599.55pt;rotation:-3869744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488516,2702806;1526385,2702808;1526383,7614136;1488516,7593020;1364472,2457097;1402340,2457097;1402340,7544965;1364472,7523849;1240429,2211388;1278296,2211388;1278296,7475794;1240429,7454678;1116385,1965677;1154254,1965677;1154254,7406622;1116386,7385507;992343,1719969;1030210,1719969;1030210,7337453;992343,7316335;868301,1474259;906168,1474259;906168,7268282;868302,7247166;744259,1228547;782126,1228547;782126,7199112;744259,7177996;620215,982839;658083,982839;658083,7129941;620215,7108825;496173,737129;534041,737129;534041,7060771;496173,7039654;372129,491420;409997,491420;409997,6991600;372129,6970484;248087,245708;285955,245708;285955,6922429;248087,6901313;124044,0;161911,0;161911,6853259;124044,6832142;0,0;37867,0;37867,6784088;0,6762971" o:connectangles="0,0,0,0,0,0,0,0,0,0,0,0,0,0,0,0,0,0,0,0,0,0,0,0,0,0,0,0,0,0,0,0,0,0,0,0,0,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049A3"/>
    <w:multiLevelType w:val="hybridMultilevel"/>
    <w:tmpl w:val="54E8A10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275350C0"/>
    <w:multiLevelType w:val="hybridMultilevel"/>
    <w:tmpl w:val="25C459F2"/>
    <w:lvl w:ilvl="0" w:tplc="0409000B">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583F36E4"/>
    <w:multiLevelType w:val="hybridMultilevel"/>
    <w:tmpl w:val="34089D1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6DAF2D35"/>
    <w:multiLevelType w:val="hybridMultilevel"/>
    <w:tmpl w:val="EC3C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FC"/>
    <w:rsid w:val="0000294B"/>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333E"/>
    <w:rsid w:val="00105BA7"/>
    <w:rsid w:val="00116290"/>
    <w:rsid w:val="00117037"/>
    <w:rsid w:val="00127035"/>
    <w:rsid w:val="00134EE3"/>
    <w:rsid w:val="00142958"/>
    <w:rsid w:val="001563BE"/>
    <w:rsid w:val="001569CB"/>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9329B"/>
    <w:rsid w:val="002B13AA"/>
    <w:rsid w:val="002C7999"/>
    <w:rsid w:val="002E54BC"/>
    <w:rsid w:val="002E604B"/>
    <w:rsid w:val="002F01C7"/>
    <w:rsid w:val="002F5635"/>
    <w:rsid w:val="002F7A4B"/>
    <w:rsid w:val="00300922"/>
    <w:rsid w:val="00305945"/>
    <w:rsid w:val="00306AF0"/>
    <w:rsid w:val="00331BFC"/>
    <w:rsid w:val="00333D25"/>
    <w:rsid w:val="00342ECC"/>
    <w:rsid w:val="0036217C"/>
    <w:rsid w:val="00362C4D"/>
    <w:rsid w:val="0038077F"/>
    <w:rsid w:val="0038505F"/>
    <w:rsid w:val="00394556"/>
    <w:rsid w:val="003C6971"/>
    <w:rsid w:val="003C7739"/>
    <w:rsid w:val="003E0A03"/>
    <w:rsid w:val="003F127E"/>
    <w:rsid w:val="00414285"/>
    <w:rsid w:val="004152CA"/>
    <w:rsid w:val="004156A0"/>
    <w:rsid w:val="0042357D"/>
    <w:rsid w:val="00430731"/>
    <w:rsid w:val="004453AC"/>
    <w:rsid w:val="004473C7"/>
    <w:rsid w:val="00450CF5"/>
    <w:rsid w:val="00451943"/>
    <w:rsid w:val="004549A1"/>
    <w:rsid w:val="00457D53"/>
    <w:rsid w:val="0047129B"/>
    <w:rsid w:val="00472FAE"/>
    <w:rsid w:val="004B0204"/>
    <w:rsid w:val="004B3B59"/>
    <w:rsid w:val="004D6CE2"/>
    <w:rsid w:val="004F0A18"/>
    <w:rsid w:val="004F5B79"/>
    <w:rsid w:val="004F6D91"/>
    <w:rsid w:val="00506F2F"/>
    <w:rsid w:val="005117AD"/>
    <w:rsid w:val="00513558"/>
    <w:rsid w:val="0052314C"/>
    <w:rsid w:val="005258A4"/>
    <w:rsid w:val="00540DCE"/>
    <w:rsid w:val="0054141D"/>
    <w:rsid w:val="00546539"/>
    <w:rsid w:val="00547FEE"/>
    <w:rsid w:val="00550F28"/>
    <w:rsid w:val="00565B1B"/>
    <w:rsid w:val="00566369"/>
    <w:rsid w:val="00590857"/>
    <w:rsid w:val="00593615"/>
    <w:rsid w:val="005A081D"/>
    <w:rsid w:val="005C7881"/>
    <w:rsid w:val="005D2764"/>
    <w:rsid w:val="005D6CD3"/>
    <w:rsid w:val="005E5B2A"/>
    <w:rsid w:val="005E71BA"/>
    <w:rsid w:val="005F2789"/>
    <w:rsid w:val="005F48C8"/>
    <w:rsid w:val="005F617B"/>
    <w:rsid w:val="006005A1"/>
    <w:rsid w:val="0062035D"/>
    <w:rsid w:val="00620C13"/>
    <w:rsid w:val="00621E6A"/>
    <w:rsid w:val="0062648B"/>
    <w:rsid w:val="00650AEE"/>
    <w:rsid w:val="006531B6"/>
    <w:rsid w:val="00656A96"/>
    <w:rsid w:val="006577F4"/>
    <w:rsid w:val="00660A09"/>
    <w:rsid w:val="00664066"/>
    <w:rsid w:val="006747F9"/>
    <w:rsid w:val="006871C6"/>
    <w:rsid w:val="00694C01"/>
    <w:rsid w:val="006B01E5"/>
    <w:rsid w:val="006D1A1E"/>
    <w:rsid w:val="006D1BC6"/>
    <w:rsid w:val="006D73CD"/>
    <w:rsid w:val="006E2716"/>
    <w:rsid w:val="006E6B70"/>
    <w:rsid w:val="006F3148"/>
    <w:rsid w:val="0070254C"/>
    <w:rsid w:val="00707B4B"/>
    <w:rsid w:val="00723660"/>
    <w:rsid w:val="00735AFB"/>
    <w:rsid w:val="00742E50"/>
    <w:rsid w:val="00744361"/>
    <w:rsid w:val="00744BAC"/>
    <w:rsid w:val="00754003"/>
    <w:rsid w:val="0076418F"/>
    <w:rsid w:val="00770C9D"/>
    <w:rsid w:val="00783BF9"/>
    <w:rsid w:val="00785230"/>
    <w:rsid w:val="00786B1B"/>
    <w:rsid w:val="007A1D72"/>
    <w:rsid w:val="007B7A98"/>
    <w:rsid w:val="007C1099"/>
    <w:rsid w:val="007C2DD4"/>
    <w:rsid w:val="007D6F2E"/>
    <w:rsid w:val="007E2142"/>
    <w:rsid w:val="007F2D9D"/>
    <w:rsid w:val="007F5AF5"/>
    <w:rsid w:val="00803741"/>
    <w:rsid w:val="00810890"/>
    <w:rsid w:val="00810F9D"/>
    <w:rsid w:val="008153EA"/>
    <w:rsid w:val="00827028"/>
    <w:rsid w:val="00827454"/>
    <w:rsid w:val="00837C64"/>
    <w:rsid w:val="00842A98"/>
    <w:rsid w:val="008570BF"/>
    <w:rsid w:val="00860584"/>
    <w:rsid w:val="008619EB"/>
    <w:rsid w:val="00875250"/>
    <w:rsid w:val="00893234"/>
    <w:rsid w:val="00893B98"/>
    <w:rsid w:val="008B0D87"/>
    <w:rsid w:val="008C4A07"/>
    <w:rsid w:val="00903D9E"/>
    <w:rsid w:val="009060A1"/>
    <w:rsid w:val="00910256"/>
    <w:rsid w:val="0091129A"/>
    <w:rsid w:val="00920519"/>
    <w:rsid w:val="00921F28"/>
    <w:rsid w:val="0092686E"/>
    <w:rsid w:val="00961140"/>
    <w:rsid w:val="009702A5"/>
    <w:rsid w:val="009A1FAD"/>
    <w:rsid w:val="009C3FB3"/>
    <w:rsid w:val="009D0E16"/>
    <w:rsid w:val="009F5A9D"/>
    <w:rsid w:val="00A01687"/>
    <w:rsid w:val="00A07832"/>
    <w:rsid w:val="00A12E10"/>
    <w:rsid w:val="00A164D0"/>
    <w:rsid w:val="00A16A4A"/>
    <w:rsid w:val="00A346D6"/>
    <w:rsid w:val="00A417E4"/>
    <w:rsid w:val="00A43222"/>
    <w:rsid w:val="00A5113F"/>
    <w:rsid w:val="00A55DA5"/>
    <w:rsid w:val="00A62C90"/>
    <w:rsid w:val="00A63C47"/>
    <w:rsid w:val="00A81943"/>
    <w:rsid w:val="00A82179"/>
    <w:rsid w:val="00AB256F"/>
    <w:rsid w:val="00AB4191"/>
    <w:rsid w:val="00AD6FDB"/>
    <w:rsid w:val="00AE466B"/>
    <w:rsid w:val="00AE69B6"/>
    <w:rsid w:val="00B01265"/>
    <w:rsid w:val="00B012E6"/>
    <w:rsid w:val="00B0190F"/>
    <w:rsid w:val="00B02AFD"/>
    <w:rsid w:val="00B073A0"/>
    <w:rsid w:val="00B241D1"/>
    <w:rsid w:val="00B455F3"/>
    <w:rsid w:val="00B462D9"/>
    <w:rsid w:val="00B4723B"/>
    <w:rsid w:val="00B52979"/>
    <w:rsid w:val="00B5562C"/>
    <w:rsid w:val="00B61AE3"/>
    <w:rsid w:val="00B61EC6"/>
    <w:rsid w:val="00B61EEF"/>
    <w:rsid w:val="00B648CB"/>
    <w:rsid w:val="00B82BDA"/>
    <w:rsid w:val="00B843E9"/>
    <w:rsid w:val="00B918E5"/>
    <w:rsid w:val="00B933FD"/>
    <w:rsid w:val="00BA2120"/>
    <w:rsid w:val="00BA2357"/>
    <w:rsid w:val="00BA42AF"/>
    <w:rsid w:val="00BA4966"/>
    <w:rsid w:val="00BC3FFD"/>
    <w:rsid w:val="00BD4736"/>
    <w:rsid w:val="00BE27CD"/>
    <w:rsid w:val="00BE5714"/>
    <w:rsid w:val="00BF01DF"/>
    <w:rsid w:val="00BF0A38"/>
    <w:rsid w:val="00BF2411"/>
    <w:rsid w:val="00C10871"/>
    <w:rsid w:val="00C27096"/>
    <w:rsid w:val="00C3095A"/>
    <w:rsid w:val="00C31070"/>
    <w:rsid w:val="00C322F6"/>
    <w:rsid w:val="00C523F6"/>
    <w:rsid w:val="00C53C9B"/>
    <w:rsid w:val="00C75307"/>
    <w:rsid w:val="00C77DE3"/>
    <w:rsid w:val="00C86AD8"/>
    <w:rsid w:val="00CA61A0"/>
    <w:rsid w:val="00CB3EE9"/>
    <w:rsid w:val="00CB6BC5"/>
    <w:rsid w:val="00CB6EE7"/>
    <w:rsid w:val="00CC79C7"/>
    <w:rsid w:val="00CD53EC"/>
    <w:rsid w:val="00CE30BC"/>
    <w:rsid w:val="00CF5A95"/>
    <w:rsid w:val="00D261BA"/>
    <w:rsid w:val="00D309C3"/>
    <w:rsid w:val="00D30F4B"/>
    <w:rsid w:val="00D3179F"/>
    <w:rsid w:val="00D32B68"/>
    <w:rsid w:val="00D43CF2"/>
    <w:rsid w:val="00D50735"/>
    <w:rsid w:val="00D63879"/>
    <w:rsid w:val="00D650B5"/>
    <w:rsid w:val="00D74CE8"/>
    <w:rsid w:val="00D763BE"/>
    <w:rsid w:val="00D84817"/>
    <w:rsid w:val="00DA1286"/>
    <w:rsid w:val="00DB4DEF"/>
    <w:rsid w:val="00DC6299"/>
    <w:rsid w:val="00DE2A39"/>
    <w:rsid w:val="00DF7155"/>
    <w:rsid w:val="00E13FC7"/>
    <w:rsid w:val="00E905B8"/>
    <w:rsid w:val="00EA6E97"/>
    <w:rsid w:val="00EB1E07"/>
    <w:rsid w:val="00EC0CB3"/>
    <w:rsid w:val="00ED45A1"/>
    <w:rsid w:val="00F0015B"/>
    <w:rsid w:val="00F14787"/>
    <w:rsid w:val="00F16201"/>
    <w:rsid w:val="00F163B4"/>
    <w:rsid w:val="00F16684"/>
    <w:rsid w:val="00F301D3"/>
    <w:rsid w:val="00F35655"/>
    <w:rsid w:val="00F43313"/>
    <w:rsid w:val="00F538D6"/>
    <w:rsid w:val="00F60AEF"/>
    <w:rsid w:val="00F726F3"/>
    <w:rsid w:val="00F74751"/>
    <w:rsid w:val="00F768B5"/>
    <w:rsid w:val="00F9108C"/>
    <w:rsid w:val="00FA7564"/>
    <w:rsid w:val="00FD0271"/>
    <w:rsid w:val="00FE025C"/>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3E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rsid w:val="00195BA6"/>
    <w:pPr>
      <w:tabs>
        <w:tab w:val="center" w:pos="4513"/>
        <w:tab w:val="right" w:pos="9026"/>
      </w:tabs>
    </w:pPr>
  </w:style>
  <w:style w:type="character" w:customStyle="1" w:styleId="FooterChar">
    <w:name w:val="Footer Char"/>
    <w:basedOn w:val="DefaultParagraphFont"/>
    <w:link w:val="Footer"/>
    <w:uiPriority w:val="99"/>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paragraph" w:styleId="BodyText">
    <w:name w:val="Body Text"/>
    <w:basedOn w:val="Normal"/>
    <w:link w:val="BodyTextChar"/>
    <w:uiPriority w:val="1"/>
    <w:qFormat/>
    <w:rsid w:val="00451943"/>
    <w:pPr>
      <w:widowControl w:val="0"/>
      <w:autoSpaceDE w:val="0"/>
      <w:autoSpaceDN w:val="0"/>
      <w:ind w:left="20"/>
      <w:contextualSpacing w:val="0"/>
    </w:pPr>
    <w:rPr>
      <w:rFonts w:ascii="Times New Roman" w:eastAsia="Times New Roman" w:hAnsi="Times New Roman" w:cs="Times New Roman"/>
      <w:color w:val="auto"/>
      <w:sz w:val="18"/>
      <w:szCs w:val="18"/>
      <w:lang w:bidi="en-US"/>
    </w:rPr>
  </w:style>
  <w:style w:type="character" w:customStyle="1" w:styleId="BodyTextChar">
    <w:name w:val="Body Text Char"/>
    <w:basedOn w:val="DefaultParagraphFont"/>
    <w:link w:val="BodyText"/>
    <w:uiPriority w:val="1"/>
    <w:rsid w:val="00451943"/>
    <w:rPr>
      <w:rFonts w:ascii="Times New Roman" w:eastAsia="Times New Roman" w:hAnsi="Times New Roman" w:cs="Times New Roman"/>
      <w:sz w:val="18"/>
      <w:szCs w:val="18"/>
      <w:lang w:val="en-US" w:bidi="en-US"/>
    </w:rPr>
  </w:style>
  <w:style w:type="paragraph" w:styleId="NoSpacing">
    <w:name w:val="No Spacing"/>
    <w:link w:val="NoSpacingChar"/>
    <w:uiPriority w:val="1"/>
    <w:qFormat/>
    <w:rsid w:val="00B933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933FD"/>
    <w:rPr>
      <w:rFonts w:eastAsiaTheme="minorEastAsia"/>
      <w:lang w:val="en-US"/>
    </w:rPr>
  </w:style>
  <w:style w:type="paragraph" w:styleId="ListParagraph">
    <w:name w:val="List Paragraph"/>
    <w:basedOn w:val="Normal"/>
    <w:uiPriority w:val="34"/>
    <w:semiHidden/>
    <w:rsid w:val="00CD53EC"/>
    <w:pPr>
      <w:ind w:left="720"/>
    </w:pPr>
  </w:style>
  <w:style w:type="character" w:styleId="Hyperlink">
    <w:name w:val="Hyperlink"/>
    <w:basedOn w:val="DefaultParagraphFont"/>
    <w:uiPriority w:val="99"/>
    <w:unhideWhenUsed/>
    <w:rsid w:val="007B7A98"/>
    <w:rPr>
      <w:color w:val="0000FF"/>
      <w:u w:val="single"/>
    </w:rPr>
  </w:style>
  <w:style w:type="character" w:styleId="UnresolvedMention">
    <w:name w:val="Unresolved Mention"/>
    <w:basedOn w:val="DefaultParagraphFont"/>
    <w:uiPriority w:val="99"/>
    <w:semiHidden/>
    <w:unhideWhenUsed/>
    <w:rsid w:val="00CC7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6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hyperlink" Target="https://www.sos.alabama.gov/alabama-votes/voter/absentee-voting" TargetMode="External"/><Relationship Id="rId21" Type="http://schemas.openxmlformats.org/officeDocument/2006/relationships/hyperlink" Target="https://www.weallvote.org/sgrho/" TargetMode="External"/><Relationship Id="rId34" Type="http://schemas.microsoft.com/office/2007/relationships/hdphoto" Target="media/hdphoto3.wdp"/><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www.sos.alabama.gov/alabama-votes/voter/register-to-vote"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0.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eallvote.org/sgrho/"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sos.alabama.gov/alabama-votes/voter/absentee-voting" TargetMode="External"/><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os.alabama.gov/alabama-votes/voter/register-to-vote" TargetMode="External"/><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ham84309\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BF05857-8B84-49D7-A5AD-4EB4E3795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4</Pages>
  <Words>93</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2020-10-19T21:00:00Z</dcterms:created>
  <dcterms:modified xsi:type="dcterms:W3CDTF">2020-10-19T21:00:00Z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